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C677C" w14:textId="266BF8DA" w:rsidR="007953F0" w:rsidRPr="00E4008B" w:rsidRDefault="007953F0" w:rsidP="007953F0">
      <w:pPr>
        <w:pStyle w:val="a4"/>
        <w:spacing w:line="20" w:lineRule="atLeast"/>
        <w:ind w:left="0" w:firstLineChars="0" w:firstLine="0"/>
        <w:rPr>
          <w:rFonts w:ascii="BIZ UD明朝 Medium" w:eastAsia="BIZ UD明朝 Medium" w:hAnsi="BIZ UD明朝 Medium"/>
          <w:lang w:eastAsia="zh-CN"/>
        </w:rPr>
      </w:pPr>
      <w:r w:rsidRPr="00E4008B">
        <w:rPr>
          <w:rFonts w:ascii="BIZ UD明朝 Medium" w:eastAsia="BIZ UD明朝 Medium" w:hAnsi="BIZ UD明朝 Medium" w:hint="eastAsia"/>
          <w:lang w:eastAsia="zh-CN"/>
        </w:rPr>
        <w:t>第２号様式（第１</w:t>
      </w:r>
      <w:r w:rsidRPr="00E4008B">
        <w:rPr>
          <w:rFonts w:ascii="BIZ UD明朝 Medium" w:eastAsia="BIZ UD明朝 Medium" w:hAnsi="BIZ UD明朝 Medium" w:hint="eastAsia"/>
        </w:rPr>
        <w:t>２</w:t>
      </w:r>
      <w:r w:rsidRPr="00E4008B">
        <w:rPr>
          <w:rFonts w:ascii="BIZ UD明朝 Medium" w:eastAsia="BIZ UD明朝 Medium" w:hAnsi="BIZ UD明朝 Medium" w:hint="eastAsia"/>
          <w:lang w:eastAsia="zh-CN"/>
        </w:rPr>
        <w:t>条関係）</w:t>
      </w:r>
    </w:p>
    <w:p w14:paraId="3B3E6F45" w14:textId="053DED01" w:rsidR="007953F0" w:rsidRPr="00E4008B" w:rsidRDefault="007953F0" w:rsidP="007953F0">
      <w:pPr>
        <w:pStyle w:val="a4"/>
        <w:spacing w:line="20" w:lineRule="atLeast"/>
        <w:ind w:left="256" w:hanging="256"/>
        <w:jc w:val="center"/>
        <w:rPr>
          <w:rFonts w:ascii="BIZ UD明朝 Medium" w:eastAsia="BIZ UD明朝 Medium" w:hAnsi="BIZ UD明朝 Medium"/>
          <w:u w:val="single"/>
          <w:lang w:eastAsia="zh-CN"/>
        </w:rPr>
      </w:pPr>
      <w:r w:rsidRPr="00E4008B">
        <w:rPr>
          <w:rFonts w:ascii="BIZ UD明朝 Medium" w:eastAsia="BIZ UD明朝 Medium" w:hAnsi="BIZ UD明朝 Medium" w:hint="eastAsia"/>
          <w:u w:val="single"/>
          <w:lang w:eastAsia="zh-CN"/>
        </w:rPr>
        <w:t>令和</w:t>
      </w:r>
      <w:r w:rsidR="0076086D">
        <w:rPr>
          <w:rFonts w:ascii="BIZ UD明朝 Medium" w:eastAsia="BIZ UD明朝 Medium" w:hAnsi="BIZ UD明朝 Medium" w:hint="eastAsia"/>
          <w:u w:val="single"/>
        </w:rPr>
        <w:t>８</w:t>
      </w:r>
      <w:r w:rsidRPr="00E4008B">
        <w:rPr>
          <w:rFonts w:ascii="BIZ UD明朝 Medium" w:eastAsia="BIZ UD明朝 Medium" w:hAnsi="BIZ UD明朝 Medium" w:hint="eastAsia"/>
          <w:u w:val="single"/>
          <w:lang w:eastAsia="zh-CN"/>
        </w:rPr>
        <w:t>年度　第</w:t>
      </w:r>
      <w:r w:rsidR="00720268">
        <w:rPr>
          <w:rFonts w:ascii="BIZ UD明朝 Medium" w:eastAsia="BIZ UD明朝 Medium" w:hAnsi="BIZ UD明朝 Medium" w:hint="eastAsia"/>
          <w:u w:val="single"/>
        </w:rPr>
        <w:t>２</w:t>
      </w:r>
      <w:r w:rsidRPr="00E4008B">
        <w:rPr>
          <w:rFonts w:ascii="BIZ UD明朝 Medium" w:eastAsia="BIZ UD明朝 Medium" w:hAnsi="BIZ UD明朝 Medium" w:hint="eastAsia"/>
          <w:u w:val="single"/>
          <w:lang w:eastAsia="zh-CN"/>
        </w:rPr>
        <w:t>回大和市文化創造拠点等運営審議会　会議要旨</w:t>
      </w:r>
    </w:p>
    <w:p w14:paraId="653F89AC" w14:textId="48CFA768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  <w:color w:val="FF0000"/>
        </w:rPr>
      </w:pPr>
    </w:p>
    <w:p w14:paraId="519182FF" w14:textId="43A9CD79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１　日時　　　　　</w:t>
      </w:r>
    </w:p>
    <w:p w14:paraId="565B3F9C" w14:textId="2F088AF2" w:rsidR="007953F0" w:rsidRPr="00E4008B" w:rsidRDefault="00EE5A1C" w:rsidP="007953F0">
      <w:pPr>
        <w:pStyle w:val="a4"/>
        <w:spacing w:line="20" w:lineRule="atLeast"/>
        <w:ind w:leftChars="100" w:left="256" w:firstLineChars="100" w:firstLine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令和</w:t>
      </w:r>
      <w:r w:rsidR="00260A4D" w:rsidRPr="00E4008B">
        <w:rPr>
          <w:rFonts w:ascii="BIZ UD明朝 Medium" w:eastAsia="BIZ UD明朝 Medium" w:hAnsi="BIZ UD明朝 Medium" w:hint="eastAsia"/>
        </w:rPr>
        <w:t>８</w:t>
      </w:r>
      <w:r w:rsidRPr="00E4008B">
        <w:rPr>
          <w:rFonts w:ascii="BIZ UD明朝 Medium" w:eastAsia="BIZ UD明朝 Medium" w:hAnsi="BIZ UD明朝 Medium" w:hint="eastAsia"/>
        </w:rPr>
        <w:t>年</w:t>
      </w:r>
      <w:r w:rsidR="00720268">
        <w:rPr>
          <w:rFonts w:ascii="BIZ UD明朝 Medium" w:eastAsia="BIZ UD明朝 Medium" w:hAnsi="BIZ UD明朝 Medium" w:hint="eastAsia"/>
        </w:rPr>
        <w:t>８</w:t>
      </w:r>
      <w:r w:rsidRPr="00E4008B">
        <w:rPr>
          <w:rFonts w:ascii="BIZ UD明朝 Medium" w:eastAsia="BIZ UD明朝 Medium" w:hAnsi="BIZ UD明朝 Medium" w:hint="eastAsia"/>
        </w:rPr>
        <w:t>月</w:t>
      </w:r>
      <w:r w:rsidR="00260A4D" w:rsidRPr="00E4008B">
        <w:rPr>
          <w:rFonts w:ascii="BIZ UD明朝 Medium" w:eastAsia="BIZ UD明朝 Medium" w:hAnsi="BIZ UD明朝 Medium" w:hint="eastAsia"/>
        </w:rPr>
        <w:t>２</w:t>
      </w:r>
      <w:r w:rsidR="00720268">
        <w:rPr>
          <w:rFonts w:ascii="BIZ UD明朝 Medium" w:eastAsia="BIZ UD明朝 Medium" w:hAnsi="BIZ UD明朝 Medium" w:hint="eastAsia"/>
        </w:rPr>
        <w:t>０</w:t>
      </w:r>
      <w:r w:rsidRPr="00E4008B">
        <w:rPr>
          <w:rFonts w:ascii="BIZ UD明朝 Medium" w:eastAsia="BIZ UD明朝 Medium" w:hAnsi="BIZ UD明朝 Medium" w:hint="eastAsia"/>
        </w:rPr>
        <w:t>日（</w:t>
      </w:r>
      <w:r w:rsidR="0076086D">
        <w:rPr>
          <w:rFonts w:ascii="BIZ UD明朝 Medium" w:eastAsia="BIZ UD明朝 Medium" w:hAnsi="BIZ UD明朝 Medium" w:hint="eastAsia"/>
        </w:rPr>
        <w:t>木</w:t>
      </w:r>
      <w:r w:rsidR="00B652A1" w:rsidRPr="00E4008B">
        <w:rPr>
          <w:rFonts w:ascii="BIZ UD明朝 Medium" w:eastAsia="BIZ UD明朝 Medium" w:hAnsi="BIZ UD明朝 Medium" w:hint="eastAsia"/>
        </w:rPr>
        <w:t>）午後３時</w:t>
      </w:r>
      <w:r w:rsidR="0076086D">
        <w:rPr>
          <w:rFonts w:ascii="BIZ UD明朝 Medium" w:eastAsia="BIZ UD明朝 Medium" w:hAnsi="BIZ UD明朝 Medium" w:hint="eastAsia"/>
        </w:rPr>
        <w:t>００</w:t>
      </w:r>
      <w:r w:rsidR="00A86725" w:rsidRPr="00E4008B">
        <w:rPr>
          <w:rFonts w:ascii="BIZ UD明朝 Medium" w:eastAsia="BIZ UD明朝 Medium" w:hAnsi="BIZ UD明朝 Medium" w:hint="eastAsia"/>
        </w:rPr>
        <w:t>分～</w:t>
      </w:r>
      <w:r w:rsidR="00F70915" w:rsidRPr="00E4008B">
        <w:rPr>
          <w:rFonts w:ascii="BIZ UD明朝 Medium" w:eastAsia="BIZ UD明朝 Medium" w:hAnsi="BIZ UD明朝 Medium" w:hint="eastAsia"/>
        </w:rPr>
        <w:t>午後</w:t>
      </w:r>
      <w:r w:rsidR="00720268">
        <w:rPr>
          <w:rFonts w:ascii="BIZ UD明朝 Medium" w:eastAsia="BIZ UD明朝 Medium" w:hAnsi="BIZ UD明朝 Medium" w:hint="eastAsia"/>
        </w:rPr>
        <w:t>４</w:t>
      </w:r>
      <w:r w:rsidR="007953F0" w:rsidRPr="00E4008B">
        <w:rPr>
          <w:rFonts w:ascii="BIZ UD明朝 Medium" w:eastAsia="BIZ UD明朝 Medium" w:hAnsi="BIZ UD明朝 Medium" w:hint="eastAsia"/>
        </w:rPr>
        <w:t>時</w:t>
      </w:r>
      <w:r w:rsidR="00720268">
        <w:rPr>
          <w:rFonts w:ascii="BIZ UD明朝 Medium" w:eastAsia="BIZ UD明朝 Medium" w:hAnsi="BIZ UD明朝 Medium" w:hint="eastAsia"/>
        </w:rPr>
        <w:t>３</w:t>
      </w:r>
      <w:r w:rsidR="007953F0" w:rsidRPr="00E4008B">
        <w:rPr>
          <w:rFonts w:ascii="BIZ UD明朝 Medium" w:eastAsia="BIZ UD明朝 Medium" w:hAnsi="BIZ UD明朝 Medium" w:hint="eastAsia"/>
        </w:rPr>
        <w:t>０分</w:t>
      </w:r>
    </w:p>
    <w:p w14:paraId="05A42EC0" w14:textId="157AD9CA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</w:p>
    <w:p w14:paraId="06A21E85" w14:textId="4FC5532B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２　場所     </w:t>
      </w:r>
    </w:p>
    <w:p w14:paraId="14799296" w14:textId="7D3CF9BA" w:rsidR="007953F0" w:rsidRPr="00E4008B" w:rsidRDefault="00C35CE0" w:rsidP="007953F0">
      <w:pPr>
        <w:pStyle w:val="a4"/>
        <w:spacing w:line="20" w:lineRule="atLeast"/>
        <w:ind w:leftChars="100" w:left="256" w:firstLineChars="100" w:firstLine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大和市文化創造拠点シリウス</w:t>
      </w:r>
      <w:r w:rsidR="0076086D">
        <w:rPr>
          <w:rFonts w:ascii="BIZ UD明朝 Medium" w:eastAsia="BIZ UD明朝 Medium" w:hAnsi="BIZ UD明朝 Medium" w:hint="eastAsia"/>
        </w:rPr>
        <w:t>６</w:t>
      </w:r>
      <w:r w:rsidR="00EE5A1C" w:rsidRPr="00E4008B">
        <w:rPr>
          <w:rFonts w:ascii="BIZ UD明朝 Medium" w:eastAsia="BIZ UD明朝 Medium" w:hAnsi="BIZ UD明朝 Medium" w:hint="eastAsia"/>
        </w:rPr>
        <w:t xml:space="preserve">階　</w:t>
      </w:r>
      <w:r w:rsidR="0076086D">
        <w:rPr>
          <w:rFonts w:ascii="BIZ UD明朝 Medium" w:eastAsia="BIZ UD明朝 Medium" w:hAnsi="BIZ UD明朝 Medium" w:hint="eastAsia"/>
        </w:rPr>
        <w:t>生涯学習センター６１</w:t>
      </w:r>
      <w:r w:rsidR="00720268">
        <w:rPr>
          <w:rFonts w:ascii="BIZ UD明朝 Medium" w:eastAsia="BIZ UD明朝 Medium" w:hAnsi="BIZ UD明朝 Medium" w:hint="eastAsia"/>
        </w:rPr>
        <w:t>０大会議</w:t>
      </w:r>
      <w:r w:rsidRPr="00E4008B">
        <w:rPr>
          <w:rFonts w:ascii="BIZ UD明朝 Medium" w:eastAsia="BIZ UD明朝 Medium" w:hAnsi="BIZ UD明朝 Medium" w:hint="eastAsia"/>
        </w:rPr>
        <w:t>室</w:t>
      </w:r>
    </w:p>
    <w:p w14:paraId="16F935CC" w14:textId="2918825F" w:rsidR="007953F0" w:rsidRPr="00720268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</w:p>
    <w:p w14:paraId="71919A83" w14:textId="6E292E2A" w:rsidR="007953F0" w:rsidRPr="00E4008B" w:rsidRDefault="007953F0" w:rsidP="007953F0">
      <w:pPr>
        <w:pStyle w:val="a4"/>
        <w:ind w:left="256" w:hanging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３　出席者</w:t>
      </w:r>
    </w:p>
    <w:p w14:paraId="79E197C3" w14:textId="55C4F781" w:rsidR="00DF035F" w:rsidRPr="00E4008B" w:rsidRDefault="00DF035F" w:rsidP="00DF035F">
      <w:pPr>
        <w:pStyle w:val="a4"/>
        <w:ind w:firstLineChars="0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（１）</w:t>
      </w:r>
      <w:r w:rsidR="00E27923" w:rsidRPr="00E4008B">
        <w:rPr>
          <w:rFonts w:ascii="BIZ UD明朝 Medium" w:eastAsia="BIZ UD明朝 Medium" w:hAnsi="BIZ UD明朝 Medium" w:hint="eastAsia"/>
        </w:rPr>
        <w:t>審議会委員</w:t>
      </w:r>
    </w:p>
    <w:p w14:paraId="5E87FD90" w14:textId="12E81DFF" w:rsidR="007953F0" w:rsidRPr="00E4008B" w:rsidRDefault="00720268" w:rsidP="00DF035F">
      <w:pPr>
        <w:pStyle w:val="a4"/>
        <w:ind w:left="720" w:firstLineChars="0" w:firstLine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６</w:t>
      </w:r>
      <w:r w:rsidR="007953F0" w:rsidRPr="00E4008B">
        <w:rPr>
          <w:rFonts w:ascii="BIZ UD明朝 Medium" w:eastAsia="BIZ UD明朝 Medium" w:hAnsi="BIZ UD明朝 Medium" w:hint="eastAsia"/>
        </w:rPr>
        <w:t>名</w:t>
      </w:r>
    </w:p>
    <w:p w14:paraId="2217628B" w14:textId="7E5477DC" w:rsidR="00DF035F" w:rsidRDefault="00DF035F" w:rsidP="00DF035F">
      <w:pPr>
        <w:pStyle w:val="a4"/>
        <w:ind w:firstLineChars="0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（２）</w:t>
      </w:r>
      <w:r w:rsidR="0076086D">
        <w:rPr>
          <w:rFonts w:ascii="BIZ UD明朝 Medium" w:eastAsia="BIZ UD明朝 Medium" w:hAnsi="BIZ UD明朝 Medium" w:hint="eastAsia"/>
        </w:rPr>
        <w:t>市</w:t>
      </w:r>
    </w:p>
    <w:p w14:paraId="3C5592F7" w14:textId="09963236" w:rsidR="0076086D" w:rsidRPr="00E4008B" w:rsidRDefault="0076086D" w:rsidP="00DF035F">
      <w:pPr>
        <w:pStyle w:val="a4"/>
        <w:ind w:firstLine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ア　事務局</w:t>
      </w:r>
    </w:p>
    <w:p w14:paraId="762C312E" w14:textId="12EA97F0" w:rsidR="007953F0" w:rsidRDefault="0076086D" w:rsidP="001A737D">
      <w:pPr>
        <w:pStyle w:val="a4"/>
        <w:ind w:leftChars="300" w:left="1559" w:hangingChars="309" w:hanging="791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652EAA" w:rsidRPr="00E4008B">
        <w:rPr>
          <w:rFonts w:ascii="BIZ UD明朝 Medium" w:eastAsia="BIZ UD明朝 Medium" w:hAnsi="BIZ UD明朝 Medium" w:hint="eastAsia"/>
        </w:rPr>
        <w:t>名（図書・学び交流課長</w:t>
      </w:r>
      <w:r w:rsidR="00E83846" w:rsidRPr="00E4008B">
        <w:rPr>
          <w:rFonts w:ascii="BIZ UD明朝 Medium" w:eastAsia="BIZ UD明朝 Medium" w:hAnsi="BIZ UD明朝 Medium" w:hint="eastAsia"/>
        </w:rPr>
        <w:t>、図書係長</w:t>
      </w:r>
      <w:r w:rsidR="00EE5A1C" w:rsidRPr="00E4008B">
        <w:rPr>
          <w:rFonts w:ascii="BIZ UD明朝 Medium" w:eastAsia="BIZ UD明朝 Medium" w:hAnsi="BIZ UD明朝 Medium" w:hint="eastAsia"/>
        </w:rPr>
        <w:t>ほか</w:t>
      </w:r>
      <w:r w:rsidR="00E83846" w:rsidRPr="00E4008B">
        <w:rPr>
          <w:rFonts w:ascii="BIZ UD明朝 Medium" w:eastAsia="BIZ UD明朝 Medium" w:hAnsi="BIZ UD明朝 Medium" w:hint="eastAsia"/>
        </w:rPr>
        <w:t>１</w:t>
      </w:r>
      <w:r w:rsidR="001A737D" w:rsidRPr="00E4008B">
        <w:rPr>
          <w:rFonts w:ascii="BIZ UD明朝 Medium" w:eastAsia="BIZ UD明朝 Medium" w:hAnsi="BIZ UD明朝 Medium" w:hint="eastAsia"/>
        </w:rPr>
        <w:t>名</w:t>
      </w:r>
      <w:r w:rsidR="007953F0" w:rsidRPr="00E4008B">
        <w:rPr>
          <w:rFonts w:ascii="BIZ UD明朝 Medium" w:eastAsia="BIZ UD明朝 Medium" w:hAnsi="BIZ UD明朝 Medium" w:hint="eastAsia"/>
        </w:rPr>
        <w:t>）</w:t>
      </w:r>
    </w:p>
    <w:p w14:paraId="796F861A" w14:textId="3AE47F55" w:rsidR="0076086D" w:rsidRPr="00E4008B" w:rsidRDefault="0076086D" w:rsidP="0076086D">
      <w:pPr>
        <w:pStyle w:val="a4"/>
        <w:ind w:firstLineChars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イ　関係者</w:t>
      </w:r>
    </w:p>
    <w:p w14:paraId="467882DD" w14:textId="10275381" w:rsidR="0076086D" w:rsidRDefault="00720268" w:rsidP="0076086D">
      <w:pPr>
        <w:pStyle w:val="a4"/>
        <w:ind w:leftChars="300" w:left="1559" w:hangingChars="309" w:hanging="791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76086D" w:rsidRPr="00E4008B">
        <w:rPr>
          <w:rFonts w:ascii="BIZ UD明朝 Medium" w:eastAsia="BIZ UD明朝 Medium" w:hAnsi="BIZ UD明朝 Medium" w:hint="eastAsia"/>
        </w:rPr>
        <w:t>名（学び交流</w:t>
      </w:r>
      <w:r w:rsidR="0076086D">
        <w:rPr>
          <w:rFonts w:ascii="BIZ UD明朝 Medium" w:eastAsia="BIZ UD明朝 Medium" w:hAnsi="BIZ UD明朝 Medium" w:hint="eastAsia"/>
        </w:rPr>
        <w:t>係</w:t>
      </w:r>
      <w:r w:rsidR="0076086D" w:rsidRPr="00E4008B">
        <w:rPr>
          <w:rFonts w:ascii="BIZ UD明朝 Medium" w:eastAsia="BIZ UD明朝 Medium" w:hAnsi="BIZ UD明朝 Medium" w:hint="eastAsia"/>
        </w:rPr>
        <w:t>長、</w:t>
      </w:r>
      <w:r>
        <w:rPr>
          <w:rFonts w:ascii="BIZ UD明朝 Medium" w:eastAsia="BIZ UD明朝 Medium" w:hAnsi="BIZ UD明朝 Medium" w:hint="eastAsia"/>
        </w:rPr>
        <w:t>文化振興係長、</w:t>
      </w:r>
      <w:r w:rsidR="0076086D">
        <w:rPr>
          <w:rFonts w:ascii="BIZ UD明朝 Medium" w:eastAsia="BIZ UD明朝 Medium" w:hAnsi="BIZ UD明朝 Medium" w:hint="eastAsia"/>
        </w:rPr>
        <w:t>保育指導</w:t>
      </w:r>
      <w:r w:rsidR="0076086D" w:rsidRPr="00E4008B">
        <w:rPr>
          <w:rFonts w:ascii="BIZ UD明朝 Medium" w:eastAsia="BIZ UD明朝 Medium" w:hAnsi="BIZ UD明朝 Medium" w:hint="eastAsia"/>
        </w:rPr>
        <w:t>係長）</w:t>
      </w:r>
    </w:p>
    <w:p w14:paraId="5993DFD1" w14:textId="2393340F" w:rsidR="0076086D" w:rsidRPr="0076086D" w:rsidRDefault="0076086D" w:rsidP="0076086D">
      <w:pPr>
        <w:pStyle w:val="a4"/>
        <w:ind w:leftChars="31" w:left="317" w:hangingChars="93" w:hanging="238"/>
        <w:rPr>
          <w:rFonts w:ascii="BIZ UD明朝 Medium" w:eastAsia="BIZ UD明朝 Medium" w:hAnsi="BIZ UD明朝 Medium"/>
        </w:rPr>
      </w:pPr>
    </w:p>
    <w:p w14:paraId="1F786BC8" w14:textId="50FD45B8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４　傍聴人数 　</w:t>
      </w:r>
    </w:p>
    <w:p w14:paraId="69CBA2BB" w14:textId="2C39F337" w:rsidR="007953F0" w:rsidRPr="00E4008B" w:rsidRDefault="00720268" w:rsidP="007953F0">
      <w:pPr>
        <w:pStyle w:val="a4"/>
        <w:spacing w:line="20" w:lineRule="atLeast"/>
        <w:ind w:left="0" w:firstLineChars="200" w:firstLine="51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非公開のため無し</w:t>
      </w:r>
    </w:p>
    <w:p w14:paraId="442EE049" w14:textId="77777777" w:rsidR="007953F0" w:rsidRPr="00E4008B" w:rsidRDefault="007953F0" w:rsidP="007953F0">
      <w:pPr>
        <w:pStyle w:val="a4"/>
        <w:spacing w:line="20" w:lineRule="atLeast"/>
        <w:ind w:left="256" w:hanging="256"/>
        <w:rPr>
          <w:rFonts w:ascii="BIZ UD明朝 Medium" w:eastAsia="BIZ UD明朝 Medium" w:hAnsi="BIZ UD明朝 Medium"/>
        </w:rPr>
      </w:pPr>
    </w:p>
    <w:p w14:paraId="555F3021" w14:textId="77777777" w:rsidR="007E75A1" w:rsidRPr="00E4008B" w:rsidRDefault="007953F0" w:rsidP="007E75A1">
      <w:pPr>
        <w:pStyle w:val="a4"/>
        <w:spacing w:line="20" w:lineRule="atLeast"/>
        <w:ind w:left="0" w:firstLineChars="0" w:firstLine="0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>５　議題</w:t>
      </w:r>
    </w:p>
    <w:p w14:paraId="1E885E5E" w14:textId="15629CE1" w:rsidR="00720268" w:rsidRDefault="00720268" w:rsidP="00E83846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令和７</w:t>
      </w:r>
      <w:r w:rsidRPr="00E4008B">
        <w:rPr>
          <w:rFonts w:ascii="BIZ UD明朝 Medium" w:eastAsia="BIZ UD明朝 Medium" w:hAnsi="BIZ UD明朝 Medium" w:hint="eastAsia"/>
        </w:rPr>
        <w:t>年度</w:t>
      </w:r>
      <w:r>
        <w:rPr>
          <w:rFonts w:ascii="BIZ UD明朝 Medium" w:eastAsia="BIZ UD明朝 Medium" w:hAnsi="BIZ UD明朝 Medium" w:hint="eastAsia"/>
        </w:rPr>
        <w:t>指定管理者の評価</w:t>
      </w:r>
      <w:r w:rsidRPr="00E4008B">
        <w:rPr>
          <w:rFonts w:ascii="BIZ UD明朝 Medium" w:eastAsia="BIZ UD明朝 Medium" w:hAnsi="BIZ UD明朝 Medium" w:hint="eastAsia"/>
        </w:rPr>
        <w:t>について</w:t>
      </w:r>
    </w:p>
    <w:p w14:paraId="3FC63323" w14:textId="3BAF858A" w:rsidR="00EE5A1C" w:rsidRDefault="0076086D" w:rsidP="00E83846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（１）指定管理者評価の実施</w:t>
      </w:r>
      <w:r w:rsidR="00F70915" w:rsidRPr="00E4008B">
        <w:rPr>
          <w:rFonts w:ascii="BIZ UD明朝 Medium" w:eastAsia="BIZ UD明朝 Medium" w:hAnsi="BIZ UD明朝 Medium" w:hint="eastAsia"/>
        </w:rPr>
        <w:t>に</w:t>
      </w:r>
      <w:r w:rsidR="00720268">
        <w:rPr>
          <w:rFonts w:ascii="BIZ UD明朝 Medium" w:eastAsia="BIZ UD明朝 Medium" w:hAnsi="BIZ UD明朝 Medium" w:hint="eastAsia"/>
        </w:rPr>
        <w:t>あたって</w:t>
      </w:r>
    </w:p>
    <w:p w14:paraId="08BA221F" w14:textId="0756F551" w:rsidR="0076086D" w:rsidRDefault="0076086D" w:rsidP="00E83846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（２）</w:t>
      </w:r>
      <w:r w:rsidR="00720268">
        <w:rPr>
          <w:rFonts w:ascii="BIZ UD明朝 Medium" w:eastAsia="BIZ UD明朝 Medium" w:hAnsi="BIZ UD明朝 Medium" w:hint="eastAsia"/>
        </w:rPr>
        <w:t>評価案に</w:t>
      </w:r>
      <w:r>
        <w:rPr>
          <w:rFonts w:ascii="BIZ UD明朝 Medium" w:eastAsia="BIZ UD明朝 Medium" w:hAnsi="BIZ UD明朝 Medium" w:hint="eastAsia"/>
        </w:rPr>
        <w:t>ついて</w:t>
      </w:r>
      <w:r w:rsidR="00720268">
        <w:rPr>
          <w:rFonts w:ascii="BIZ UD明朝 Medium" w:eastAsia="BIZ UD明朝 Medium" w:hAnsi="BIZ UD明朝 Medium" w:hint="eastAsia"/>
        </w:rPr>
        <w:t>の審議及び意見交換</w:t>
      </w:r>
    </w:p>
    <w:p w14:paraId="5FF8C90C" w14:textId="77777777" w:rsidR="00720268" w:rsidRPr="0076086D" w:rsidRDefault="00720268" w:rsidP="00E83846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</w:p>
    <w:p w14:paraId="11E90F03" w14:textId="77777777" w:rsidR="002D7585" w:rsidRDefault="007953F0" w:rsidP="00847993">
      <w:pPr>
        <w:pStyle w:val="a4"/>
        <w:spacing w:line="20" w:lineRule="atLeast"/>
        <w:ind w:left="0" w:firstLineChars="0" w:firstLine="0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６　議事要旨　　</w:t>
      </w:r>
    </w:p>
    <w:p w14:paraId="34F1AF39" w14:textId="77777777" w:rsidR="00145C83" w:rsidRPr="00E4008B" w:rsidRDefault="00145C83" w:rsidP="00847993">
      <w:pPr>
        <w:pStyle w:val="a4"/>
        <w:spacing w:line="20" w:lineRule="atLeast"/>
        <w:ind w:left="0" w:firstLineChars="0" w:firstLine="0"/>
        <w:rPr>
          <w:rFonts w:ascii="BIZ UD明朝 Medium" w:eastAsia="BIZ UD明朝 Medium" w:hAnsi="BIZ UD明朝 Medium"/>
        </w:rPr>
      </w:pPr>
      <w:r w:rsidRPr="00D43649">
        <w:rPr>
          <w:rFonts w:ascii="BIZ UD明朝 Medium" w:eastAsia="BIZ UD明朝 Medium" w:hAnsi="BIZ UD明朝 Medium" w:hint="eastAsia"/>
          <w:color w:val="FFFFFF" w:themeColor="background1"/>
        </w:rPr>
        <w:t>（</w:t>
      </w:r>
      <w:r>
        <w:rPr>
          <w:rFonts w:ascii="BIZ UD明朝 Medium" w:eastAsia="BIZ UD明朝 Medium" w:hAnsi="BIZ UD明朝 Medium" w:hint="eastAsia"/>
        </w:rPr>
        <w:t>１）開会</w:t>
      </w:r>
    </w:p>
    <w:p w14:paraId="5ACC7B5A" w14:textId="77777777" w:rsidR="00BF71E1" w:rsidRDefault="00096616" w:rsidP="00145C83">
      <w:pPr>
        <w:pStyle w:val="a4"/>
        <w:spacing w:line="20" w:lineRule="atLeast"/>
        <w:ind w:left="517" w:hangingChars="202" w:hanging="517"/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　　</w:t>
      </w:r>
      <w:r w:rsidR="00145C83">
        <w:rPr>
          <w:rFonts w:ascii="BIZ UD明朝 Medium" w:eastAsia="BIZ UD明朝 Medium" w:hAnsi="BIZ UD明朝 Medium" w:hint="eastAsia"/>
        </w:rPr>
        <w:t xml:space="preserve">　</w:t>
      </w:r>
      <w:r w:rsidR="00BF71E1">
        <w:rPr>
          <w:rFonts w:ascii="BIZ UD明朝 Medium" w:eastAsia="BIZ UD明朝 Medium" w:hAnsi="BIZ UD明朝 Medium" w:hint="eastAsia"/>
        </w:rPr>
        <w:t>事務局から、</w:t>
      </w:r>
      <w:r w:rsidR="00BF71E1" w:rsidRPr="00BF71E1">
        <w:rPr>
          <w:rFonts w:ascii="BIZ UD明朝 Medium" w:eastAsia="BIZ UD明朝 Medium" w:hAnsi="BIZ UD明朝 Medium"/>
        </w:rPr>
        <w:t xml:space="preserve">大和市文化創造拠点等に係る指定管理者の指定等に関する条 </w:t>
      </w:r>
    </w:p>
    <w:p w14:paraId="36DBDBF9" w14:textId="1E7474F3" w:rsidR="00A7799D" w:rsidRDefault="00BF71E1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 w:rsidRPr="00BF71E1">
        <w:rPr>
          <w:rFonts w:ascii="BIZ UD明朝 Medium" w:eastAsia="BIZ UD明朝 Medium" w:hAnsi="BIZ UD明朝 Medium"/>
        </w:rPr>
        <w:t>例施行規則第８条第２項に基づき、本審議会を開会すること</w:t>
      </w:r>
      <w:r>
        <w:rPr>
          <w:rFonts w:ascii="BIZ UD明朝 Medium" w:eastAsia="BIZ UD明朝 Medium" w:hAnsi="BIZ UD明朝 Medium" w:hint="eastAsia"/>
        </w:rPr>
        <w:t>を</w:t>
      </w:r>
      <w:r w:rsidRPr="00BF71E1">
        <w:rPr>
          <w:rFonts w:ascii="BIZ UD明朝 Medium" w:eastAsia="BIZ UD明朝 Medium" w:hAnsi="BIZ UD明朝 Medium"/>
        </w:rPr>
        <w:t>宣言</w:t>
      </w:r>
      <w:r>
        <w:rPr>
          <w:rFonts w:ascii="BIZ UD明朝 Medium" w:eastAsia="BIZ UD明朝 Medium" w:hAnsi="BIZ UD明朝 Medium" w:hint="eastAsia"/>
        </w:rPr>
        <w:t>し</w:t>
      </w:r>
      <w:r w:rsidRPr="00BF71E1">
        <w:rPr>
          <w:rFonts w:ascii="BIZ UD明朝 Medium" w:eastAsia="BIZ UD明朝 Medium" w:hAnsi="BIZ UD明朝 Medium"/>
        </w:rPr>
        <w:t>た。</w:t>
      </w:r>
    </w:p>
    <w:p w14:paraId="1C8BF956" w14:textId="5EB92F5E" w:rsidR="00720268" w:rsidRDefault="00720268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なお、本日は審議内容に、大和市情報公開条例第７条第３号に定める非公開</w:t>
      </w:r>
    </w:p>
    <w:p w14:paraId="63BBEF1D" w14:textId="53E04E18" w:rsidR="00720268" w:rsidRDefault="00720268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情報が含まれているため、会議を非公開とした。</w:t>
      </w:r>
    </w:p>
    <w:p w14:paraId="5105E5B2" w14:textId="77777777" w:rsidR="00720268" w:rsidRDefault="00BF71E1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また、会長が</w:t>
      </w:r>
      <w:r w:rsidR="00720268">
        <w:rPr>
          <w:rFonts w:ascii="BIZ UD明朝 Medium" w:eastAsia="BIZ UD明朝 Medium" w:hAnsi="BIZ UD明朝 Medium" w:hint="eastAsia"/>
        </w:rPr>
        <w:t>電車都合により開会に間に合わない</w:t>
      </w:r>
      <w:r>
        <w:rPr>
          <w:rFonts w:ascii="BIZ UD明朝 Medium" w:eastAsia="BIZ UD明朝 Medium" w:hAnsi="BIZ UD明朝 Medium" w:hint="eastAsia"/>
        </w:rPr>
        <w:t>ため、上記規則第６条第３</w:t>
      </w:r>
    </w:p>
    <w:p w14:paraId="37A7C550" w14:textId="77777777" w:rsidR="002547FF" w:rsidRDefault="00BF71E1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項に基づき、あらかじめ会長から指名された</w:t>
      </w:r>
      <w:r w:rsidR="002547FF" w:rsidRPr="002547FF">
        <w:rPr>
          <w:rFonts w:ascii="BIZ UD明朝 Medium" w:eastAsia="BIZ UD明朝 Medium" w:hAnsi="BIZ UD明朝 Medium" w:hint="eastAsia"/>
        </w:rPr>
        <w:t>委員を</w:t>
      </w:r>
      <w:r>
        <w:rPr>
          <w:rFonts w:ascii="BIZ UD明朝 Medium" w:eastAsia="BIZ UD明朝 Medium" w:hAnsi="BIZ UD明朝 Medium" w:hint="eastAsia"/>
        </w:rPr>
        <w:t>職務代理として</w:t>
      </w:r>
      <w:r w:rsidR="00C72E86">
        <w:rPr>
          <w:rFonts w:ascii="BIZ UD明朝 Medium" w:eastAsia="BIZ UD明朝 Medium" w:hAnsi="BIZ UD明朝 Medium" w:hint="eastAsia"/>
        </w:rPr>
        <w:t>会長が到</w:t>
      </w:r>
    </w:p>
    <w:p w14:paraId="3836BA32" w14:textId="6494B319" w:rsidR="00BF71E1" w:rsidRDefault="00C72E86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着するまでの間の</w:t>
      </w:r>
      <w:r w:rsidR="00BF71E1">
        <w:rPr>
          <w:rFonts w:ascii="BIZ UD明朝 Medium" w:eastAsia="BIZ UD明朝 Medium" w:hAnsi="BIZ UD明朝 Medium" w:hint="eastAsia"/>
        </w:rPr>
        <w:t>進行を依頼した。</w:t>
      </w:r>
    </w:p>
    <w:p w14:paraId="1D7EE0E2" w14:textId="77777777" w:rsidR="00720268" w:rsidRPr="00BF71E1" w:rsidRDefault="00720268" w:rsidP="00BF71E1">
      <w:pPr>
        <w:pStyle w:val="a4"/>
        <w:spacing w:line="20" w:lineRule="atLeast"/>
        <w:ind w:leftChars="200" w:left="512" w:firstLineChars="100" w:firstLine="256"/>
        <w:rPr>
          <w:rFonts w:ascii="BIZ UD明朝 Medium" w:eastAsia="BIZ UD明朝 Medium" w:hAnsi="BIZ UD明朝 Medium"/>
          <w:i/>
          <w:iCs/>
        </w:rPr>
      </w:pPr>
    </w:p>
    <w:p w14:paraId="2B92B720" w14:textId="77777777" w:rsidR="00145C83" w:rsidRPr="00E4008B" w:rsidRDefault="00145C83" w:rsidP="00E83846">
      <w:pPr>
        <w:pStyle w:val="a4"/>
        <w:spacing w:line="20" w:lineRule="atLeast"/>
        <w:ind w:left="251" w:hangingChars="98" w:hanging="251"/>
        <w:rPr>
          <w:rFonts w:ascii="BIZ UD明朝 Medium" w:eastAsia="BIZ UD明朝 Medium" w:hAnsi="BIZ UD明朝 Medium"/>
        </w:rPr>
      </w:pPr>
      <w:r w:rsidRPr="00D43649">
        <w:rPr>
          <w:rFonts w:ascii="BIZ UD明朝 Medium" w:eastAsia="BIZ UD明朝 Medium" w:hAnsi="BIZ UD明朝 Medium" w:hint="eastAsia"/>
          <w:color w:val="FFFFFF" w:themeColor="background1"/>
        </w:rPr>
        <w:t>（</w:t>
      </w:r>
      <w:r>
        <w:rPr>
          <w:rFonts w:ascii="BIZ UD明朝 Medium" w:eastAsia="BIZ UD明朝 Medium" w:hAnsi="BIZ UD明朝 Medium" w:hint="eastAsia"/>
        </w:rPr>
        <w:t>２）議題</w:t>
      </w:r>
    </w:p>
    <w:p w14:paraId="705A5992" w14:textId="77777777" w:rsidR="00720268" w:rsidRDefault="00720268" w:rsidP="00720268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令和７</w:t>
      </w:r>
      <w:r w:rsidRPr="00E4008B">
        <w:rPr>
          <w:rFonts w:ascii="BIZ UD明朝 Medium" w:eastAsia="BIZ UD明朝 Medium" w:hAnsi="BIZ UD明朝 Medium" w:hint="eastAsia"/>
        </w:rPr>
        <w:t>年度</w:t>
      </w:r>
      <w:r>
        <w:rPr>
          <w:rFonts w:ascii="BIZ UD明朝 Medium" w:eastAsia="BIZ UD明朝 Medium" w:hAnsi="BIZ UD明朝 Medium" w:hint="eastAsia"/>
        </w:rPr>
        <w:t>指定管理者の評価</w:t>
      </w:r>
      <w:r w:rsidRPr="00E4008B">
        <w:rPr>
          <w:rFonts w:ascii="BIZ UD明朝 Medium" w:eastAsia="BIZ UD明朝 Medium" w:hAnsi="BIZ UD明朝 Medium" w:hint="eastAsia"/>
        </w:rPr>
        <w:t>について</w:t>
      </w:r>
    </w:p>
    <w:p w14:paraId="18B8DD1A" w14:textId="729B43AE" w:rsidR="00BF71E1" w:rsidRDefault="00BF71E1" w:rsidP="00BF71E1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（１）令和７</w:t>
      </w:r>
      <w:r w:rsidRPr="00E4008B">
        <w:rPr>
          <w:rFonts w:ascii="BIZ UD明朝 Medium" w:eastAsia="BIZ UD明朝 Medium" w:hAnsi="BIZ UD明朝 Medium" w:hint="eastAsia"/>
        </w:rPr>
        <w:t>年度</w:t>
      </w:r>
      <w:r>
        <w:rPr>
          <w:rFonts w:ascii="BIZ UD明朝 Medium" w:eastAsia="BIZ UD明朝 Medium" w:hAnsi="BIZ UD明朝 Medium" w:hint="eastAsia"/>
        </w:rPr>
        <w:t>指定管理者</w:t>
      </w:r>
      <w:r w:rsidR="00EA1EF8">
        <w:rPr>
          <w:rFonts w:ascii="BIZ UD明朝 Medium" w:eastAsia="BIZ UD明朝 Medium" w:hAnsi="BIZ UD明朝 Medium" w:hint="eastAsia"/>
        </w:rPr>
        <w:t>評価</w:t>
      </w:r>
      <w:r w:rsidR="00720268">
        <w:rPr>
          <w:rFonts w:ascii="BIZ UD明朝 Medium" w:eastAsia="BIZ UD明朝 Medium" w:hAnsi="BIZ UD明朝 Medium" w:hint="eastAsia"/>
        </w:rPr>
        <w:t>の実施</w:t>
      </w:r>
      <w:r w:rsidR="00720268" w:rsidRPr="00E4008B">
        <w:rPr>
          <w:rFonts w:ascii="BIZ UD明朝 Medium" w:eastAsia="BIZ UD明朝 Medium" w:hAnsi="BIZ UD明朝 Medium" w:hint="eastAsia"/>
        </w:rPr>
        <w:t>に</w:t>
      </w:r>
      <w:r w:rsidR="00720268">
        <w:rPr>
          <w:rFonts w:ascii="BIZ UD明朝 Medium" w:eastAsia="BIZ UD明朝 Medium" w:hAnsi="BIZ UD明朝 Medium" w:hint="eastAsia"/>
        </w:rPr>
        <w:t>あたって</w:t>
      </w:r>
    </w:p>
    <w:p w14:paraId="3F4CFC6B" w14:textId="77777777" w:rsidR="009B2933" w:rsidRDefault="00BF71E1" w:rsidP="00145C83">
      <w:pPr>
        <w:ind w:firstLineChars="285" w:firstLine="730"/>
        <w:rPr>
          <w:rFonts w:ascii="BIZ UD明朝 Medium" w:eastAsia="BIZ UD明朝 Medium" w:hAnsi="BIZ UD明朝 Medium"/>
          <w:kern w:val="0"/>
        </w:rPr>
      </w:pPr>
      <w:r w:rsidRPr="00BF71E1">
        <w:rPr>
          <w:rFonts w:ascii="BIZ UD明朝 Medium" w:eastAsia="BIZ UD明朝 Medium" w:hAnsi="BIZ UD明朝 Medium"/>
          <w:kern w:val="0"/>
        </w:rPr>
        <w:t>事務局から、令和</w:t>
      </w:r>
      <w:r>
        <w:rPr>
          <w:rFonts w:ascii="BIZ UD明朝 Medium" w:eastAsia="BIZ UD明朝 Medium" w:hAnsi="BIZ UD明朝 Medium" w:hint="eastAsia"/>
          <w:kern w:val="0"/>
        </w:rPr>
        <w:t>７</w:t>
      </w:r>
      <w:r w:rsidRPr="00BF71E1">
        <w:rPr>
          <w:rFonts w:ascii="BIZ UD明朝 Medium" w:eastAsia="BIZ UD明朝 Medium" w:hAnsi="BIZ UD明朝 Medium"/>
          <w:kern w:val="0"/>
        </w:rPr>
        <w:t>年度指定管理者評価の実施に</w:t>
      </w:r>
      <w:r w:rsidR="009B2933">
        <w:rPr>
          <w:rFonts w:ascii="BIZ UD明朝 Medium" w:eastAsia="BIZ UD明朝 Medium" w:hAnsi="BIZ UD明朝 Medium" w:hint="eastAsia"/>
          <w:kern w:val="0"/>
        </w:rPr>
        <w:t>あたり、評価の進め方、評</w:t>
      </w:r>
    </w:p>
    <w:p w14:paraId="13FEEE13" w14:textId="3CAFCCB4" w:rsidR="00BF71E1" w:rsidRDefault="009B2933" w:rsidP="00145C83">
      <w:pPr>
        <w:ind w:firstLineChars="285" w:firstLine="73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価シートの見方、１次評価と２次評価案</w:t>
      </w:r>
      <w:r w:rsidR="00BF71E1" w:rsidRPr="00BF71E1">
        <w:rPr>
          <w:rFonts w:ascii="BIZ UD明朝 Medium" w:eastAsia="BIZ UD明朝 Medium" w:hAnsi="BIZ UD明朝 Medium"/>
          <w:kern w:val="0"/>
        </w:rPr>
        <w:t>ついて説明</w:t>
      </w:r>
      <w:r w:rsidR="00BF71E1">
        <w:rPr>
          <w:rFonts w:ascii="BIZ UD明朝 Medium" w:eastAsia="BIZ UD明朝 Medium" w:hAnsi="BIZ UD明朝 Medium" w:hint="eastAsia"/>
          <w:kern w:val="0"/>
        </w:rPr>
        <w:t>し</w:t>
      </w:r>
      <w:r w:rsidR="00BF71E1" w:rsidRPr="00BF71E1">
        <w:rPr>
          <w:rFonts w:ascii="BIZ UD明朝 Medium" w:eastAsia="BIZ UD明朝 Medium" w:hAnsi="BIZ UD明朝 Medium"/>
          <w:kern w:val="0"/>
        </w:rPr>
        <w:t>た。</w:t>
      </w:r>
    </w:p>
    <w:p w14:paraId="5B74393A" w14:textId="77777777" w:rsidR="00EA1EF8" w:rsidRDefault="00BF71E1" w:rsidP="00145C83">
      <w:pPr>
        <w:ind w:firstLineChars="285" w:firstLine="730"/>
        <w:rPr>
          <w:rFonts w:ascii="BIZ UD明朝 Medium" w:eastAsia="BIZ UD明朝 Medium" w:hAnsi="BIZ UD明朝 Medium"/>
          <w:kern w:val="0"/>
        </w:rPr>
      </w:pPr>
      <w:r w:rsidRPr="00BF71E1">
        <w:rPr>
          <w:rFonts w:ascii="BIZ UD明朝 Medium" w:eastAsia="BIZ UD明朝 Medium" w:hAnsi="BIZ UD明朝 Medium"/>
          <w:kern w:val="0"/>
        </w:rPr>
        <w:t>【質疑応答】</w:t>
      </w:r>
    </w:p>
    <w:p w14:paraId="2D4938E9" w14:textId="1D17C43E" w:rsidR="002547FF" w:rsidRDefault="002547FF" w:rsidP="00145C83">
      <w:pPr>
        <w:ind w:firstLineChars="285" w:firstLine="730"/>
        <w:rPr>
          <w:rFonts w:ascii="BIZ UD明朝 Medium" w:eastAsia="BIZ UD明朝 Medium" w:hAnsi="BIZ UD明朝 Medium" w:hint="eastAsia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（非公開）</w:t>
      </w:r>
    </w:p>
    <w:p w14:paraId="162E5553" w14:textId="77777777" w:rsidR="00EA1EF8" w:rsidRPr="00BF71E1" w:rsidRDefault="00EA1EF8" w:rsidP="00145C83">
      <w:pPr>
        <w:ind w:firstLineChars="285" w:firstLine="730"/>
        <w:rPr>
          <w:rFonts w:ascii="BIZ UD明朝 Medium" w:eastAsia="BIZ UD明朝 Medium" w:hAnsi="BIZ UD明朝 Medium"/>
          <w:kern w:val="0"/>
        </w:rPr>
      </w:pPr>
    </w:p>
    <w:p w14:paraId="3128E949" w14:textId="79D16B5B" w:rsidR="00BF71E1" w:rsidRPr="0076086D" w:rsidRDefault="00BF71E1" w:rsidP="00BF71E1">
      <w:pPr>
        <w:pStyle w:val="a4"/>
        <w:spacing w:line="20" w:lineRule="atLeast"/>
        <w:ind w:leftChars="22" w:left="56" w:firstLineChars="169" w:firstLine="4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（２）</w:t>
      </w:r>
      <w:r w:rsidR="001134A1">
        <w:rPr>
          <w:rFonts w:ascii="BIZ UD明朝 Medium" w:eastAsia="BIZ UD明朝 Medium" w:hAnsi="BIZ UD明朝 Medium" w:hint="eastAsia"/>
        </w:rPr>
        <w:t>評価案についての審議及び意見交換</w:t>
      </w:r>
    </w:p>
    <w:p w14:paraId="44D430BF" w14:textId="599A0BC1" w:rsidR="00BF71E1" w:rsidRDefault="00BF71E1" w:rsidP="00145C83">
      <w:pPr>
        <w:ind w:firstLineChars="285" w:firstLine="730"/>
        <w:rPr>
          <w:rFonts w:ascii="BIZ UD明朝 Medium" w:eastAsia="BIZ UD明朝 Medium" w:hAnsi="BIZ UD明朝 Medium"/>
          <w:kern w:val="0"/>
        </w:rPr>
      </w:pPr>
      <w:r w:rsidRPr="00BF71E1">
        <w:rPr>
          <w:rFonts w:ascii="BIZ UD明朝 Medium" w:eastAsia="BIZ UD明朝 Medium" w:hAnsi="BIZ UD明朝 Medium"/>
          <w:kern w:val="0"/>
        </w:rPr>
        <w:t>【</w:t>
      </w:r>
      <w:r w:rsidR="009B2933">
        <w:rPr>
          <w:rFonts w:ascii="BIZ UD明朝 Medium" w:eastAsia="BIZ UD明朝 Medium" w:hAnsi="BIZ UD明朝 Medium" w:hint="eastAsia"/>
          <w:kern w:val="0"/>
        </w:rPr>
        <w:t>審議及び意見交換</w:t>
      </w:r>
      <w:r w:rsidRPr="00BF71E1">
        <w:rPr>
          <w:rFonts w:ascii="BIZ UD明朝 Medium" w:eastAsia="BIZ UD明朝 Medium" w:hAnsi="BIZ UD明朝 Medium"/>
          <w:kern w:val="0"/>
        </w:rPr>
        <w:t>】</w:t>
      </w:r>
    </w:p>
    <w:p w14:paraId="08562025" w14:textId="77777777" w:rsidR="002547FF" w:rsidRDefault="002547FF" w:rsidP="002547FF">
      <w:pPr>
        <w:ind w:firstLineChars="285" w:firstLine="730"/>
        <w:rPr>
          <w:rFonts w:ascii="BIZ UD明朝 Medium" w:eastAsia="BIZ UD明朝 Medium" w:hAnsi="BIZ UD明朝 Medium" w:hint="eastAsia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（非公開）</w:t>
      </w:r>
    </w:p>
    <w:p w14:paraId="353CE9FF" w14:textId="77777777" w:rsidR="008317A1" w:rsidRPr="008317A1" w:rsidRDefault="008317A1" w:rsidP="008317A1">
      <w:pPr>
        <w:rPr>
          <w:rFonts w:ascii="BIZ UD明朝 Medium" w:eastAsia="BIZ UD明朝 Medium" w:hAnsi="BIZ UD明朝 Medium"/>
          <w:kern w:val="0"/>
        </w:rPr>
      </w:pPr>
    </w:p>
    <w:p w14:paraId="0194FF0D" w14:textId="77777777" w:rsidR="00A7799D" w:rsidRDefault="00A7799D" w:rsidP="00A7799D">
      <w:pPr>
        <w:pStyle w:val="a4"/>
        <w:spacing w:line="20" w:lineRule="atLeast"/>
        <w:ind w:left="0" w:firstLineChars="0" w:firstLine="0"/>
        <w:rPr>
          <w:rFonts w:ascii="BIZ UD明朝 Medium" w:eastAsia="BIZ UD明朝 Medium" w:hAnsi="BIZ UD明朝 Medium"/>
        </w:rPr>
      </w:pPr>
      <w:r w:rsidRPr="00D43649">
        <w:rPr>
          <w:rFonts w:ascii="BIZ UD明朝 Medium" w:eastAsia="BIZ UD明朝 Medium" w:hAnsi="BIZ UD明朝 Medium" w:hint="eastAsia"/>
          <w:color w:val="FFFFFF" w:themeColor="background1"/>
        </w:rPr>
        <w:t>（</w:t>
      </w:r>
      <w:r w:rsidR="00EC4811" w:rsidRPr="00E4008B">
        <w:rPr>
          <w:rFonts w:ascii="BIZ UD明朝 Medium" w:eastAsia="BIZ UD明朝 Medium" w:hAnsi="BIZ UD明朝 Medium" w:hint="eastAsia"/>
        </w:rPr>
        <w:t>３）その</w:t>
      </w:r>
      <w:r w:rsidR="00346028">
        <w:rPr>
          <w:rFonts w:ascii="BIZ UD明朝 Medium" w:eastAsia="BIZ UD明朝 Medium" w:hAnsi="BIZ UD明朝 Medium" w:hint="eastAsia"/>
        </w:rPr>
        <w:t>他</w:t>
      </w:r>
    </w:p>
    <w:p w14:paraId="294917C4" w14:textId="7BE65AA7" w:rsidR="002547FF" w:rsidRDefault="002547FF" w:rsidP="002547FF">
      <w:pPr>
        <w:ind w:firstLineChars="285" w:firstLine="730"/>
        <w:rPr>
          <w:rFonts w:ascii="BIZ UD明朝 Medium" w:eastAsia="BIZ UD明朝 Medium" w:hAnsi="BIZ UD明朝 Medium"/>
          <w:kern w:val="0"/>
        </w:rPr>
      </w:pPr>
      <w:r w:rsidRPr="00BF71E1">
        <w:rPr>
          <w:rFonts w:ascii="BIZ UD明朝 Medium" w:eastAsia="BIZ UD明朝 Medium" w:hAnsi="BIZ UD明朝 Medium"/>
          <w:kern w:val="0"/>
        </w:rPr>
        <w:t>【</w:t>
      </w:r>
      <w:r>
        <w:rPr>
          <w:rFonts w:ascii="BIZ UD明朝 Medium" w:eastAsia="BIZ UD明朝 Medium" w:hAnsi="BIZ UD明朝 Medium" w:hint="eastAsia"/>
          <w:kern w:val="0"/>
        </w:rPr>
        <w:t>意見交換</w:t>
      </w:r>
      <w:r w:rsidRPr="00BF71E1">
        <w:rPr>
          <w:rFonts w:ascii="BIZ UD明朝 Medium" w:eastAsia="BIZ UD明朝 Medium" w:hAnsi="BIZ UD明朝 Medium"/>
          <w:kern w:val="0"/>
        </w:rPr>
        <w:t>】</w:t>
      </w:r>
    </w:p>
    <w:p w14:paraId="1925EC4C" w14:textId="77777777" w:rsidR="002547FF" w:rsidRDefault="002547FF" w:rsidP="002547FF">
      <w:pPr>
        <w:ind w:firstLineChars="285" w:firstLine="730"/>
        <w:rPr>
          <w:rFonts w:ascii="BIZ UD明朝 Medium" w:eastAsia="BIZ UD明朝 Medium" w:hAnsi="BIZ UD明朝 Medium" w:hint="eastAsia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（非公開）</w:t>
      </w:r>
    </w:p>
    <w:p w14:paraId="454DE926" w14:textId="77777777" w:rsidR="006A6CF2" w:rsidRDefault="006A6CF2" w:rsidP="006A6CF2">
      <w:pPr>
        <w:pStyle w:val="a4"/>
        <w:spacing w:line="20" w:lineRule="atLeast"/>
        <w:ind w:leftChars="100" w:left="256" w:firstLineChars="200" w:firstLine="51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審議終了後、任期満了委員挨拶及び</w:t>
      </w:r>
      <w:r w:rsidR="00346028">
        <w:rPr>
          <w:rFonts w:ascii="BIZ UD明朝 Medium" w:eastAsia="BIZ UD明朝 Medium" w:hAnsi="BIZ UD明朝 Medium" w:hint="eastAsia"/>
        </w:rPr>
        <w:t>事務局より</w:t>
      </w:r>
      <w:r>
        <w:rPr>
          <w:rFonts w:ascii="BIZ UD明朝 Medium" w:eastAsia="BIZ UD明朝 Medium" w:hAnsi="BIZ UD明朝 Medium" w:hint="eastAsia"/>
        </w:rPr>
        <w:t>今後の</w:t>
      </w:r>
      <w:r w:rsidR="00346028">
        <w:rPr>
          <w:rFonts w:ascii="BIZ UD明朝 Medium" w:eastAsia="BIZ UD明朝 Medium" w:hAnsi="BIZ UD明朝 Medium" w:hint="eastAsia"/>
        </w:rPr>
        <w:t>審議会予定</w:t>
      </w:r>
      <w:r>
        <w:rPr>
          <w:rFonts w:ascii="BIZ UD明朝 Medium" w:eastAsia="BIZ UD明朝 Medium" w:hAnsi="BIZ UD明朝 Medium" w:hint="eastAsia"/>
        </w:rPr>
        <w:t>等の説明</w:t>
      </w:r>
      <w:r w:rsidR="00346028">
        <w:rPr>
          <w:rFonts w:ascii="BIZ UD明朝 Medium" w:eastAsia="BIZ UD明朝 Medium" w:hAnsi="BIZ UD明朝 Medium" w:hint="eastAsia"/>
        </w:rPr>
        <w:t>を</w:t>
      </w:r>
    </w:p>
    <w:p w14:paraId="4C094F32" w14:textId="58F62C4C" w:rsidR="00346028" w:rsidRDefault="00346028" w:rsidP="006A6CF2">
      <w:pPr>
        <w:pStyle w:val="a4"/>
        <w:spacing w:line="20" w:lineRule="atLeast"/>
        <w:ind w:leftChars="100" w:left="256" w:firstLineChars="200" w:firstLine="51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行った。</w:t>
      </w:r>
    </w:p>
    <w:p w14:paraId="6E0982B6" w14:textId="77777777" w:rsidR="006A6CF2" w:rsidRDefault="006A6CF2" w:rsidP="00346028">
      <w:pPr>
        <w:pStyle w:val="a4"/>
        <w:spacing w:line="20" w:lineRule="atLeast"/>
        <w:ind w:left="502" w:hangingChars="196" w:hanging="502"/>
        <w:rPr>
          <w:rFonts w:ascii="BIZ UD明朝 Medium" w:eastAsia="BIZ UD明朝 Medium" w:hAnsi="BIZ UD明朝 Medium"/>
        </w:rPr>
      </w:pPr>
    </w:p>
    <w:p w14:paraId="713704C3" w14:textId="77777777" w:rsidR="006A6CF2" w:rsidRPr="00E4008B" w:rsidRDefault="006A6CF2" w:rsidP="006A6CF2">
      <w:pPr>
        <w:rPr>
          <w:rFonts w:ascii="BIZ UD明朝 Medium" w:eastAsia="BIZ UD明朝 Medium" w:hAnsi="BIZ UD明朝 Medium"/>
        </w:rPr>
      </w:pPr>
      <w:r w:rsidRPr="00D43649">
        <w:rPr>
          <w:rFonts w:ascii="BIZ UD明朝 Medium" w:eastAsia="BIZ UD明朝 Medium" w:hAnsi="BIZ UD明朝 Medium" w:hint="eastAsia"/>
          <w:color w:val="FFFFFF" w:themeColor="background1"/>
        </w:rPr>
        <w:t>（</w:t>
      </w:r>
      <w:r w:rsidRPr="00E4008B">
        <w:rPr>
          <w:rFonts w:ascii="BIZ UD明朝 Medium" w:eastAsia="BIZ UD明朝 Medium" w:hAnsi="BIZ UD明朝 Medium" w:hint="eastAsia"/>
        </w:rPr>
        <w:t>４）閉会</w:t>
      </w:r>
    </w:p>
    <w:p w14:paraId="66BE91C4" w14:textId="21FCD31B" w:rsidR="006A6CF2" w:rsidRDefault="006A6CF2" w:rsidP="006A6CF2">
      <w:pPr>
        <w:rPr>
          <w:rFonts w:ascii="BIZ UD明朝 Medium" w:eastAsia="BIZ UD明朝 Medium" w:hAnsi="BIZ UD明朝 Medium"/>
        </w:rPr>
      </w:pPr>
      <w:r w:rsidRPr="00E4008B">
        <w:rPr>
          <w:rFonts w:ascii="BIZ UD明朝 Medium" w:eastAsia="BIZ UD明朝 Medium" w:hAnsi="BIZ UD明朝 Medium" w:hint="eastAsia"/>
        </w:rPr>
        <w:t xml:space="preserve">　　　</w:t>
      </w:r>
      <w:r>
        <w:rPr>
          <w:rFonts w:ascii="BIZ UD明朝 Medium" w:eastAsia="BIZ UD明朝 Medium" w:hAnsi="BIZ UD明朝 Medium" w:hint="eastAsia"/>
        </w:rPr>
        <w:t>会長</w:t>
      </w:r>
      <w:r w:rsidRPr="00E4008B">
        <w:rPr>
          <w:rFonts w:ascii="BIZ UD明朝 Medium" w:eastAsia="BIZ UD明朝 Medium" w:hAnsi="BIZ UD明朝 Medium" w:hint="eastAsia"/>
        </w:rPr>
        <w:t>より、審議会の閉会が宣言された。</w:t>
      </w:r>
    </w:p>
    <w:p w14:paraId="5BDD381E" w14:textId="77777777" w:rsidR="006A6CF2" w:rsidRDefault="006A6CF2" w:rsidP="00346028">
      <w:pPr>
        <w:pStyle w:val="a4"/>
        <w:spacing w:line="20" w:lineRule="atLeast"/>
        <w:ind w:left="502" w:hangingChars="196" w:hanging="502"/>
        <w:rPr>
          <w:rFonts w:ascii="BIZ UD明朝 Medium" w:eastAsia="BIZ UD明朝 Medium" w:hAnsi="BIZ UD明朝 Medium"/>
        </w:rPr>
      </w:pPr>
    </w:p>
    <w:p w14:paraId="1F57754C" w14:textId="77777777" w:rsidR="006A6CF2" w:rsidRDefault="006A6CF2" w:rsidP="00346028">
      <w:pPr>
        <w:pStyle w:val="a4"/>
        <w:spacing w:line="20" w:lineRule="atLeast"/>
        <w:ind w:left="502" w:hangingChars="196" w:hanging="502"/>
        <w:rPr>
          <w:rFonts w:ascii="BIZ UD明朝 Medium" w:eastAsia="BIZ UD明朝 Medium" w:hAnsi="BIZ UD明朝 Medium"/>
        </w:rPr>
      </w:pPr>
    </w:p>
    <w:p w14:paraId="62A87704" w14:textId="77777777" w:rsidR="002547FF" w:rsidRDefault="002547FF" w:rsidP="00346028">
      <w:pPr>
        <w:pStyle w:val="a4"/>
        <w:spacing w:line="20" w:lineRule="atLeast"/>
        <w:ind w:left="502" w:hangingChars="196" w:hanging="502"/>
        <w:rPr>
          <w:rFonts w:ascii="BIZ UD明朝 Medium" w:eastAsia="BIZ UD明朝 Medium" w:hAnsi="BIZ UD明朝 Medium"/>
        </w:rPr>
      </w:pPr>
    </w:p>
    <w:p w14:paraId="2D88211C" w14:textId="77777777" w:rsidR="002547FF" w:rsidRDefault="002547FF" w:rsidP="00346028">
      <w:pPr>
        <w:pStyle w:val="a4"/>
        <w:spacing w:line="20" w:lineRule="atLeast"/>
        <w:ind w:left="502" w:hangingChars="196" w:hanging="502"/>
        <w:rPr>
          <w:rFonts w:ascii="BIZ UD明朝 Medium" w:eastAsia="BIZ UD明朝 Medium" w:hAnsi="BIZ UD明朝 Medium" w:hint="eastAsia"/>
        </w:rPr>
      </w:pPr>
    </w:p>
    <w:sectPr w:rsidR="002547FF" w:rsidSect="00295BA7">
      <w:footerReference w:type="default" r:id="rId8"/>
      <w:type w:val="continuous"/>
      <w:pgSz w:w="11906" w:h="16838" w:code="9"/>
      <w:pgMar w:top="1418" w:right="1134" w:bottom="851" w:left="1418" w:header="851" w:footer="227" w:gutter="0"/>
      <w:pgNumType w:start="1"/>
      <w:cols w:space="425"/>
      <w:docGrid w:type="linesAndChars" w:linePitch="463" w:charSpace="32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700F" w14:textId="77777777" w:rsidR="00216CFC" w:rsidRDefault="00216CFC">
      <w:r>
        <w:separator/>
      </w:r>
    </w:p>
  </w:endnote>
  <w:endnote w:type="continuationSeparator" w:id="0">
    <w:p w14:paraId="58D5F2BA" w14:textId="77777777" w:rsidR="00216CFC" w:rsidRDefault="0021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C216" w14:textId="77777777" w:rsidR="0031069B" w:rsidRDefault="0031069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60CFA" w:rsidRPr="00160CFA">
      <w:rPr>
        <w:noProof/>
        <w:lang w:val="ja-JP"/>
      </w:rPr>
      <w:t>7</w:t>
    </w:r>
    <w:r>
      <w:fldChar w:fldCharType="end"/>
    </w:r>
  </w:p>
  <w:p w14:paraId="23197E0B" w14:textId="77777777" w:rsidR="0031069B" w:rsidRDefault="0031069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CEF1A" w14:textId="77777777" w:rsidR="00216CFC" w:rsidRDefault="00216CFC">
      <w:r>
        <w:separator/>
      </w:r>
    </w:p>
  </w:footnote>
  <w:footnote w:type="continuationSeparator" w:id="0">
    <w:p w14:paraId="12F34155" w14:textId="77777777" w:rsidR="00216CFC" w:rsidRDefault="0021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644"/>
    <w:multiLevelType w:val="hybridMultilevel"/>
    <w:tmpl w:val="99386862"/>
    <w:lvl w:ilvl="0" w:tplc="49D853E2">
      <w:start w:val="1"/>
      <w:numFmt w:val="decimalFullWidth"/>
      <w:lvlText w:val="第%1節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1" w:tplc="E31A044C">
      <w:start w:val="2"/>
      <w:numFmt w:val="decimalFullWidth"/>
      <w:lvlText w:val="第%2章"/>
      <w:lvlJc w:val="left"/>
      <w:pPr>
        <w:tabs>
          <w:tab w:val="num" w:pos="1860"/>
        </w:tabs>
        <w:ind w:left="186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3D9599D"/>
    <w:multiLevelType w:val="hybridMultilevel"/>
    <w:tmpl w:val="06506ACE"/>
    <w:lvl w:ilvl="0" w:tplc="8B50DC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195A67"/>
    <w:multiLevelType w:val="hybridMultilevel"/>
    <w:tmpl w:val="9CF85DB4"/>
    <w:lvl w:ilvl="0" w:tplc="FA4487A0">
      <w:start w:val="2"/>
      <w:numFmt w:val="decimalFullWidth"/>
      <w:lvlText w:val="第%1章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AEF1B04"/>
    <w:multiLevelType w:val="hybridMultilevel"/>
    <w:tmpl w:val="269CA432"/>
    <w:lvl w:ilvl="0" w:tplc="29F8844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1C50E1"/>
    <w:multiLevelType w:val="hybridMultilevel"/>
    <w:tmpl w:val="5DD2BE1C"/>
    <w:lvl w:ilvl="0" w:tplc="AA421028">
      <w:start w:val="1"/>
      <w:numFmt w:val="decimalFullWidth"/>
      <w:lvlText w:val="（%1）"/>
      <w:lvlJc w:val="left"/>
      <w:pPr>
        <w:ind w:left="720" w:hanging="720"/>
      </w:pPr>
      <w:rPr>
        <w:rFonts w:ascii="BIZ UD明朝 Medium" w:eastAsia="BIZ UD明朝 Medium" w:hAnsi="BIZ UD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1227614"/>
    <w:multiLevelType w:val="hybridMultilevel"/>
    <w:tmpl w:val="17D25CAC"/>
    <w:lvl w:ilvl="0" w:tplc="5C4E95A4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16B13AA2"/>
    <w:multiLevelType w:val="hybridMultilevel"/>
    <w:tmpl w:val="5CA46D72"/>
    <w:lvl w:ilvl="0" w:tplc="E10E7F3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591CB0"/>
    <w:multiLevelType w:val="hybridMultilevel"/>
    <w:tmpl w:val="CFD258B6"/>
    <w:lvl w:ilvl="0" w:tplc="69B815A6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1D976C19"/>
    <w:multiLevelType w:val="hybridMultilevel"/>
    <w:tmpl w:val="A6325298"/>
    <w:lvl w:ilvl="0" w:tplc="9BA6DB38">
      <w:start w:val="1"/>
      <w:numFmt w:val="decimalEnclosedCircle"/>
      <w:lvlText w:val="%1"/>
      <w:lvlJc w:val="left"/>
      <w:pPr>
        <w:ind w:left="6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6" w:hanging="420"/>
      </w:pPr>
    </w:lvl>
    <w:lvl w:ilvl="3" w:tplc="0409000F" w:tentative="1">
      <w:start w:val="1"/>
      <w:numFmt w:val="decimal"/>
      <w:lvlText w:val="%4."/>
      <w:lvlJc w:val="left"/>
      <w:pPr>
        <w:ind w:left="1936" w:hanging="420"/>
      </w:pPr>
    </w:lvl>
    <w:lvl w:ilvl="4" w:tplc="04090017" w:tentative="1">
      <w:start w:val="1"/>
      <w:numFmt w:val="aiueoFullWidth"/>
      <w:lvlText w:val="(%5)"/>
      <w:lvlJc w:val="left"/>
      <w:pPr>
        <w:ind w:left="23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6" w:hanging="420"/>
      </w:pPr>
    </w:lvl>
    <w:lvl w:ilvl="6" w:tplc="0409000F" w:tentative="1">
      <w:start w:val="1"/>
      <w:numFmt w:val="decimal"/>
      <w:lvlText w:val="%7."/>
      <w:lvlJc w:val="left"/>
      <w:pPr>
        <w:ind w:left="3196" w:hanging="420"/>
      </w:pPr>
    </w:lvl>
    <w:lvl w:ilvl="7" w:tplc="04090017" w:tentative="1">
      <w:start w:val="1"/>
      <w:numFmt w:val="aiueoFullWidth"/>
      <w:lvlText w:val="(%8)"/>
      <w:lvlJc w:val="left"/>
      <w:pPr>
        <w:ind w:left="36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6" w:hanging="420"/>
      </w:pPr>
    </w:lvl>
  </w:abstractNum>
  <w:abstractNum w:abstractNumId="9" w15:restartNumberingAfterBreak="0">
    <w:nsid w:val="22635D94"/>
    <w:multiLevelType w:val="hybridMultilevel"/>
    <w:tmpl w:val="0952DD72"/>
    <w:lvl w:ilvl="0" w:tplc="509CD976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228A2FAC"/>
    <w:multiLevelType w:val="hybridMultilevel"/>
    <w:tmpl w:val="40F0B622"/>
    <w:lvl w:ilvl="0" w:tplc="41B07B3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231D45"/>
    <w:multiLevelType w:val="hybridMultilevel"/>
    <w:tmpl w:val="57560BDE"/>
    <w:lvl w:ilvl="0" w:tplc="84BE0FAE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A3C7ED4"/>
    <w:multiLevelType w:val="hybridMultilevel"/>
    <w:tmpl w:val="2F9AACEE"/>
    <w:lvl w:ilvl="0" w:tplc="C9345D34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2FCE1C34"/>
    <w:multiLevelType w:val="hybridMultilevel"/>
    <w:tmpl w:val="7B40D516"/>
    <w:lvl w:ilvl="0" w:tplc="EA66F78C">
      <w:start w:val="1"/>
      <w:numFmt w:val="decimalFullWidth"/>
      <w:lvlText w:val="第%1節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30F02E82"/>
    <w:multiLevelType w:val="hybridMultilevel"/>
    <w:tmpl w:val="6512BA88"/>
    <w:lvl w:ilvl="0" w:tplc="70980802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319E457F"/>
    <w:multiLevelType w:val="hybridMultilevel"/>
    <w:tmpl w:val="B7386F1C"/>
    <w:lvl w:ilvl="0" w:tplc="21146136">
      <w:start w:val="8"/>
      <w:numFmt w:val="decimal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34223A30"/>
    <w:multiLevelType w:val="hybridMultilevel"/>
    <w:tmpl w:val="7B6EB928"/>
    <w:lvl w:ilvl="0" w:tplc="01325A08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36C44657"/>
    <w:multiLevelType w:val="hybridMultilevel"/>
    <w:tmpl w:val="E74879FA"/>
    <w:lvl w:ilvl="0" w:tplc="1856E392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3D385B70"/>
    <w:multiLevelType w:val="hybridMultilevel"/>
    <w:tmpl w:val="420C1210"/>
    <w:lvl w:ilvl="0" w:tplc="4094F9C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E70A5B"/>
    <w:multiLevelType w:val="hybridMultilevel"/>
    <w:tmpl w:val="A51474A2"/>
    <w:lvl w:ilvl="0" w:tplc="51EEA2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544E54"/>
    <w:multiLevelType w:val="hybridMultilevel"/>
    <w:tmpl w:val="4AB0A1B4"/>
    <w:lvl w:ilvl="0" w:tplc="3F7A9360">
      <w:start w:val="8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7D3A05"/>
    <w:multiLevelType w:val="hybridMultilevel"/>
    <w:tmpl w:val="9E385746"/>
    <w:lvl w:ilvl="0" w:tplc="014E471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E636A87"/>
    <w:multiLevelType w:val="hybridMultilevel"/>
    <w:tmpl w:val="D8A81DD6"/>
    <w:lvl w:ilvl="0" w:tplc="A69ADBCC">
      <w:start w:val="1"/>
      <w:numFmt w:val="decimal"/>
      <w:lvlText w:val="第%1章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519E4FC7"/>
    <w:multiLevelType w:val="hybridMultilevel"/>
    <w:tmpl w:val="3E16267C"/>
    <w:lvl w:ilvl="0" w:tplc="E5A697C8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77A37CA"/>
    <w:multiLevelType w:val="hybridMultilevel"/>
    <w:tmpl w:val="F1584598"/>
    <w:lvl w:ilvl="0" w:tplc="C0B8D5F0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5B2274BD"/>
    <w:multiLevelType w:val="hybridMultilevel"/>
    <w:tmpl w:val="941EE3C6"/>
    <w:lvl w:ilvl="0" w:tplc="2C12FB56">
      <w:start w:val="4"/>
      <w:numFmt w:val="decimalFullWidth"/>
      <w:lvlText w:val="第%1章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6" w15:restartNumberingAfterBreak="0">
    <w:nsid w:val="5E8730EA"/>
    <w:multiLevelType w:val="hybridMultilevel"/>
    <w:tmpl w:val="4CD88BE4"/>
    <w:lvl w:ilvl="0" w:tplc="1604DA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E75926"/>
    <w:multiLevelType w:val="hybridMultilevel"/>
    <w:tmpl w:val="000292A0"/>
    <w:lvl w:ilvl="0" w:tplc="5ED48A10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5B60AC1"/>
    <w:multiLevelType w:val="hybridMultilevel"/>
    <w:tmpl w:val="FC5C001A"/>
    <w:lvl w:ilvl="0" w:tplc="5A44435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7222B9E"/>
    <w:multiLevelType w:val="hybridMultilevel"/>
    <w:tmpl w:val="273CA7B8"/>
    <w:lvl w:ilvl="0" w:tplc="7700D44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0" w15:restartNumberingAfterBreak="0">
    <w:nsid w:val="7BAE24FE"/>
    <w:multiLevelType w:val="hybridMultilevel"/>
    <w:tmpl w:val="8E6A1856"/>
    <w:lvl w:ilvl="0" w:tplc="779E532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FE70492"/>
    <w:multiLevelType w:val="hybridMultilevel"/>
    <w:tmpl w:val="41E2E9C6"/>
    <w:lvl w:ilvl="0" w:tplc="2AC090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95374399">
    <w:abstractNumId w:val="11"/>
  </w:num>
  <w:num w:numId="2" w16cid:durableId="1772123336">
    <w:abstractNumId w:val="24"/>
  </w:num>
  <w:num w:numId="3" w16cid:durableId="1588730087">
    <w:abstractNumId w:val="5"/>
  </w:num>
  <w:num w:numId="4" w16cid:durableId="398358836">
    <w:abstractNumId w:val="12"/>
  </w:num>
  <w:num w:numId="5" w16cid:durableId="377432063">
    <w:abstractNumId w:val="14"/>
  </w:num>
  <w:num w:numId="6" w16cid:durableId="688914679">
    <w:abstractNumId w:val="29"/>
  </w:num>
  <w:num w:numId="7" w16cid:durableId="652680129">
    <w:abstractNumId w:val="21"/>
  </w:num>
  <w:num w:numId="8" w16cid:durableId="75787302">
    <w:abstractNumId w:val="10"/>
  </w:num>
  <w:num w:numId="9" w16cid:durableId="752553651">
    <w:abstractNumId w:val="20"/>
  </w:num>
  <w:num w:numId="10" w16cid:durableId="270475084">
    <w:abstractNumId w:val="16"/>
  </w:num>
  <w:num w:numId="11" w16cid:durableId="1629317954">
    <w:abstractNumId w:val="9"/>
  </w:num>
  <w:num w:numId="12" w16cid:durableId="159733320">
    <w:abstractNumId w:val="22"/>
  </w:num>
  <w:num w:numId="13" w16cid:durableId="1652755525">
    <w:abstractNumId w:val="2"/>
  </w:num>
  <w:num w:numId="14" w16cid:durableId="1854297174">
    <w:abstractNumId w:val="0"/>
  </w:num>
  <w:num w:numId="15" w16cid:durableId="1025522300">
    <w:abstractNumId w:val="7"/>
  </w:num>
  <w:num w:numId="16" w16cid:durableId="1734036178">
    <w:abstractNumId w:val="15"/>
  </w:num>
  <w:num w:numId="17" w16cid:durableId="337777834">
    <w:abstractNumId w:val="13"/>
  </w:num>
  <w:num w:numId="18" w16cid:durableId="1667052782">
    <w:abstractNumId w:val="17"/>
  </w:num>
  <w:num w:numId="19" w16cid:durableId="969750513">
    <w:abstractNumId w:val="25"/>
  </w:num>
  <w:num w:numId="20" w16cid:durableId="1238320912">
    <w:abstractNumId w:val="30"/>
  </w:num>
  <w:num w:numId="21" w16cid:durableId="1953706574">
    <w:abstractNumId w:val="28"/>
  </w:num>
  <w:num w:numId="22" w16cid:durableId="481894946">
    <w:abstractNumId w:val="4"/>
  </w:num>
  <w:num w:numId="23" w16cid:durableId="749960497">
    <w:abstractNumId w:val="19"/>
  </w:num>
  <w:num w:numId="24" w16cid:durableId="248394347">
    <w:abstractNumId w:val="1"/>
  </w:num>
  <w:num w:numId="25" w16cid:durableId="2064477700">
    <w:abstractNumId w:val="26"/>
  </w:num>
  <w:num w:numId="26" w16cid:durableId="1419982164">
    <w:abstractNumId w:val="6"/>
  </w:num>
  <w:num w:numId="27" w16cid:durableId="373235904">
    <w:abstractNumId w:val="31"/>
  </w:num>
  <w:num w:numId="28" w16cid:durableId="798687999">
    <w:abstractNumId w:val="3"/>
  </w:num>
  <w:num w:numId="29" w16cid:durableId="301349198">
    <w:abstractNumId w:val="23"/>
  </w:num>
  <w:num w:numId="30" w16cid:durableId="743070566">
    <w:abstractNumId w:val="27"/>
  </w:num>
  <w:num w:numId="31" w16cid:durableId="334500407">
    <w:abstractNumId w:val="18"/>
  </w:num>
  <w:num w:numId="32" w16cid:durableId="1565073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28"/>
  <w:drawingGridVerticalSpacing w:val="463"/>
  <w:displayHorizont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1F"/>
    <w:rsid w:val="00000E79"/>
    <w:rsid w:val="0000192A"/>
    <w:rsid w:val="00001EFC"/>
    <w:rsid w:val="00002D4E"/>
    <w:rsid w:val="00002FB7"/>
    <w:rsid w:val="00003971"/>
    <w:rsid w:val="00003BF6"/>
    <w:rsid w:val="000042C1"/>
    <w:rsid w:val="00004437"/>
    <w:rsid w:val="000045D4"/>
    <w:rsid w:val="00004FCF"/>
    <w:rsid w:val="00005F7D"/>
    <w:rsid w:val="000076D1"/>
    <w:rsid w:val="0000774B"/>
    <w:rsid w:val="00007E85"/>
    <w:rsid w:val="00014580"/>
    <w:rsid w:val="0001753F"/>
    <w:rsid w:val="00017A7F"/>
    <w:rsid w:val="0002000E"/>
    <w:rsid w:val="000200DE"/>
    <w:rsid w:val="00021086"/>
    <w:rsid w:val="0002133B"/>
    <w:rsid w:val="00021EA8"/>
    <w:rsid w:val="0002202F"/>
    <w:rsid w:val="00022AB6"/>
    <w:rsid w:val="00026A3A"/>
    <w:rsid w:val="00027C34"/>
    <w:rsid w:val="00030100"/>
    <w:rsid w:val="00031A39"/>
    <w:rsid w:val="000325B2"/>
    <w:rsid w:val="0003424B"/>
    <w:rsid w:val="00034698"/>
    <w:rsid w:val="0003536B"/>
    <w:rsid w:val="00035C5B"/>
    <w:rsid w:val="00036425"/>
    <w:rsid w:val="00036DE4"/>
    <w:rsid w:val="0003713A"/>
    <w:rsid w:val="0003780B"/>
    <w:rsid w:val="000407EF"/>
    <w:rsid w:val="00040B22"/>
    <w:rsid w:val="00043886"/>
    <w:rsid w:val="000449E6"/>
    <w:rsid w:val="00047B39"/>
    <w:rsid w:val="00050B4C"/>
    <w:rsid w:val="00052455"/>
    <w:rsid w:val="000524F4"/>
    <w:rsid w:val="00054036"/>
    <w:rsid w:val="00054083"/>
    <w:rsid w:val="00054639"/>
    <w:rsid w:val="00054834"/>
    <w:rsid w:val="00054F43"/>
    <w:rsid w:val="00055AA5"/>
    <w:rsid w:val="000561B3"/>
    <w:rsid w:val="00056AD4"/>
    <w:rsid w:val="00057557"/>
    <w:rsid w:val="00057F99"/>
    <w:rsid w:val="00062A83"/>
    <w:rsid w:val="0006451C"/>
    <w:rsid w:val="00064836"/>
    <w:rsid w:val="00064859"/>
    <w:rsid w:val="00065001"/>
    <w:rsid w:val="00065C13"/>
    <w:rsid w:val="000663DE"/>
    <w:rsid w:val="00067CB6"/>
    <w:rsid w:val="00070138"/>
    <w:rsid w:val="000723AB"/>
    <w:rsid w:val="00074419"/>
    <w:rsid w:val="00076A0A"/>
    <w:rsid w:val="00076A17"/>
    <w:rsid w:val="00077BAC"/>
    <w:rsid w:val="0008068E"/>
    <w:rsid w:val="00080D3B"/>
    <w:rsid w:val="00082DF2"/>
    <w:rsid w:val="000847B1"/>
    <w:rsid w:val="00085533"/>
    <w:rsid w:val="000859BC"/>
    <w:rsid w:val="00086578"/>
    <w:rsid w:val="00086824"/>
    <w:rsid w:val="00087550"/>
    <w:rsid w:val="0008785C"/>
    <w:rsid w:val="000905B3"/>
    <w:rsid w:val="00091C7E"/>
    <w:rsid w:val="00091FD0"/>
    <w:rsid w:val="000953BE"/>
    <w:rsid w:val="00096616"/>
    <w:rsid w:val="00097501"/>
    <w:rsid w:val="00097FD5"/>
    <w:rsid w:val="000A01E5"/>
    <w:rsid w:val="000A044F"/>
    <w:rsid w:val="000A0526"/>
    <w:rsid w:val="000A232A"/>
    <w:rsid w:val="000A2C88"/>
    <w:rsid w:val="000A53A0"/>
    <w:rsid w:val="000A5B9D"/>
    <w:rsid w:val="000A5D9B"/>
    <w:rsid w:val="000A6915"/>
    <w:rsid w:val="000B0099"/>
    <w:rsid w:val="000B0468"/>
    <w:rsid w:val="000B1647"/>
    <w:rsid w:val="000B1765"/>
    <w:rsid w:val="000B3904"/>
    <w:rsid w:val="000B446A"/>
    <w:rsid w:val="000B582D"/>
    <w:rsid w:val="000B5ABD"/>
    <w:rsid w:val="000B5BD7"/>
    <w:rsid w:val="000B6BD5"/>
    <w:rsid w:val="000B71CB"/>
    <w:rsid w:val="000B757B"/>
    <w:rsid w:val="000C011E"/>
    <w:rsid w:val="000C0D9A"/>
    <w:rsid w:val="000C1231"/>
    <w:rsid w:val="000C21F1"/>
    <w:rsid w:val="000C3420"/>
    <w:rsid w:val="000C3AAF"/>
    <w:rsid w:val="000C44EC"/>
    <w:rsid w:val="000C463E"/>
    <w:rsid w:val="000C46C4"/>
    <w:rsid w:val="000C47AC"/>
    <w:rsid w:val="000C4E64"/>
    <w:rsid w:val="000C58B0"/>
    <w:rsid w:val="000C600D"/>
    <w:rsid w:val="000C69CC"/>
    <w:rsid w:val="000D12F6"/>
    <w:rsid w:val="000D1B15"/>
    <w:rsid w:val="000D232C"/>
    <w:rsid w:val="000D2B31"/>
    <w:rsid w:val="000D718D"/>
    <w:rsid w:val="000D7A75"/>
    <w:rsid w:val="000D7E41"/>
    <w:rsid w:val="000E0589"/>
    <w:rsid w:val="000E2D07"/>
    <w:rsid w:val="000E3C22"/>
    <w:rsid w:val="000E45E1"/>
    <w:rsid w:val="000E4747"/>
    <w:rsid w:val="000E5A2A"/>
    <w:rsid w:val="000E73DB"/>
    <w:rsid w:val="000E7C3A"/>
    <w:rsid w:val="000E7CE6"/>
    <w:rsid w:val="000F00A8"/>
    <w:rsid w:val="000F123D"/>
    <w:rsid w:val="000F26C9"/>
    <w:rsid w:val="000F395D"/>
    <w:rsid w:val="000F415C"/>
    <w:rsid w:val="000F436C"/>
    <w:rsid w:val="000F5176"/>
    <w:rsid w:val="000F5A48"/>
    <w:rsid w:val="000F6F88"/>
    <w:rsid w:val="000F7AC7"/>
    <w:rsid w:val="00101FB3"/>
    <w:rsid w:val="00103072"/>
    <w:rsid w:val="00103D0A"/>
    <w:rsid w:val="001044F0"/>
    <w:rsid w:val="001049D8"/>
    <w:rsid w:val="001050E2"/>
    <w:rsid w:val="00105F7D"/>
    <w:rsid w:val="001065A3"/>
    <w:rsid w:val="001067BD"/>
    <w:rsid w:val="00106C45"/>
    <w:rsid w:val="00107349"/>
    <w:rsid w:val="00110DFC"/>
    <w:rsid w:val="00111E85"/>
    <w:rsid w:val="00113425"/>
    <w:rsid w:val="001134A1"/>
    <w:rsid w:val="00113652"/>
    <w:rsid w:val="001140E4"/>
    <w:rsid w:val="00114357"/>
    <w:rsid w:val="00115C62"/>
    <w:rsid w:val="001210F2"/>
    <w:rsid w:val="00121238"/>
    <w:rsid w:val="001214E8"/>
    <w:rsid w:val="001219AB"/>
    <w:rsid w:val="00126483"/>
    <w:rsid w:val="00126BFE"/>
    <w:rsid w:val="00127563"/>
    <w:rsid w:val="001275E2"/>
    <w:rsid w:val="00130998"/>
    <w:rsid w:val="00131B83"/>
    <w:rsid w:val="00134276"/>
    <w:rsid w:val="001363E6"/>
    <w:rsid w:val="001365F4"/>
    <w:rsid w:val="00136B78"/>
    <w:rsid w:val="001375BB"/>
    <w:rsid w:val="001376B1"/>
    <w:rsid w:val="00137D1E"/>
    <w:rsid w:val="00140908"/>
    <w:rsid w:val="001416AD"/>
    <w:rsid w:val="00141A12"/>
    <w:rsid w:val="00144004"/>
    <w:rsid w:val="001445EF"/>
    <w:rsid w:val="00145C83"/>
    <w:rsid w:val="00145D21"/>
    <w:rsid w:val="0014747D"/>
    <w:rsid w:val="00147D75"/>
    <w:rsid w:val="00150B2F"/>
    <w:rsid w:val="00151C40"/>
    <w:rsid w:val="00151ECA"/>
    <w:rsid w:val="00152424"/>
    <w:rsid w:val="00154A28"/>
    <w:rsid w:val="001558C9"/>
    <w:rsid w:val="0015660F"/>
    <w:rsid w:val="00156CD6"/>
    <w:rsid w:val="0015726C"/>
    <w:rsid w:val="00157869"/>
    <w:rsid w:val="00160857"/>
    <w:rsid w:val="001609D4"/>
    <w:rsid w:val="00160CFA"/>
    <w:rsid w:val="00161691"/>
    <w:rsid w:val="00161B92"/>
    <w:rsid w:val="00161C65"/>
    <w:rsid w:val="00162071"/>
    <w:rsid w:val="001659D9"/>
    <w:rsid w:val="00165ACA"/>
    <w:rsid w:val="00166451"/>
    <w:rsid w:val="00166986"/>
    <w:rsid w:val="001678C2"/>
    <w:rsid w:val="00170008"/>
    <w:rsid w:val="001706BC"/>
    <w:rsid w:val="00170C3A"/>
    <w:rsid w:val="00171A1E"/>
    <w:rsid w:val="00171A64"/>
    <w:rsid w:val="00173CF7"/>
    <w:rsid w:val="00173F7B"/>
    <w:rsid w:val="00175AEA"/>
    <w:rsid w:val="001775F6"/>
    <w:rsid w:val="00177813"/>
    <w:rsid w:val="001806CC"/>
    <w:rsid w:val="00180BB1"/>
    <w:rsid w:val="00180EB6"/>
    <w:rsid w:val="00180F41"/>
    <w:rsid w:val="00181043"/>
    <w:rsid w:val="00181B9B"/>
    <w:rsid w:val="00181C07"/>
    <w:rsid w:val="00183A7E"/>
    <w:rsid w:val="001846D6"/>
    <w:rsid w:val="001849C6"/>
    <w:rsid w:val="00185735"/>
    <w:rsid w:val="0018639C"/>
    <w:rsid w:val="00186E27"/>
    <w:rsid w:val="00187BF8"/>
    <w:rsid w:val="0019049D"/>
    <w:rsid w:val="00190E2A"/>
    <w:rsid w:val="00191B5B"/>
    <w:rsid w:val="001930CC"/>
    <w:rsid w:val="0019313D"/>
    <w:rsid w:val="00194997"/>
    <w:rsid w:val="001949D9"/>
    <w:rsid w:val="001950B1"/>
    <w:rsid w:val="0019630F"/>
    <w:rsid w:val="0019745F"/>
    <w:rsid w:val="00197587"/>
    <w:rsid w:val="001A1140"/>
    <w:rsid w:val="001A17CF"/>
    <w:rsid w:val="001A1833"/>
    <w:rsid w:val="001A1C1C"/>
    <w:rsid w:val="001A2DB6"/>
    <w:rsid w:val="001A3EA5"/>
    <w:rsid w:val="001A3EE0"/>
    <w:rsid w:val="001A4D77"/>
    <w:rsid w:val="001A5ECC"/>
    <w:rsid w:val="001A6257"/>
    <w:rsid w:val="001A6E99"/>
    <w:rsid w:val="001A6F37"/>
    <w:rsid w:val="001A737D"/>
    <w:rsid w:val="001B03CE"/>
    <w:rsid w:val="001B085F"/>
    <w:rsid w:val="001B0FA9"/>
    <w:rsid w:val="001B148D"/>
    <w:rsid w:val="001B190F"/>
    <w:rsid w:val="001B2C99"/>
    <w:rsid w:val="001B3EF4"/>
    <w:rsid w:val="001B5003"/>
    <w:rsid w:val="001B5817"/>
    <w:rsid w:val="001B5F7D"/>
    <w:rsid w:val="001B7C34"/>
    <w:rsid w:val="001C041A"/>
    <w:rsid w:val="001C147F"/>
    <w:rsid w:val="001C3313"/>
    <w:rsid w:val="001C5092"/>
    <w:rsid w:val="001C5883"/>
    <w:rsid w:val="001C5E19"/>
    <w:rsid w:val="001C65AF"/>
    <w:rsid w:val="001D0C23"/>
    <w:rsid w:val="001D376C"/>
    <w:rsid w:val="001D3EB1"/>
    <w:rsid w:val="001D43AB"/>
    <w:rsid w:val="001D52CB"/>
    <w:rsid w:val="001D6173"/>
    <w:rsid w:val="001D6C23"/>
    <w:rsid w:val="001D7633"/>
    <w:rsid w:val="001D7697"/>
    <w:rsid w:val="001E08B3"/>
    <w:rsid w:val="001E09ED"/>
    <w:rsid w:val="001E3003"/>
    <w:rsid w:val="001E3413"/>
    <w:rsid w:val="001E4E8C"/>
    <w:rsid w:val="001E6281"/>
    <w:rsid w:val="001E6A4C"/>
    <w:rsid w:val="001E6C7B"/>
    <w:rsid w:val="001E6D1D"/>
    <w:rsid w:val="001F37AF"/>
    <w:rsid w:val="001F3CD3"/>
    <w:rsid w:val="001F5535"/>
    <w:rsid w:val="001F5DD9"/>
    <w:rsid w:val="001F645D"/>
    <w:rsid w:val="001F6C91"/>
    <w:rsid w:val="001F6DC7"/>
    <w:rsid w:val="001F76CF"/>
    <w:rsid w:val="00200038"/>
    <w:rsid w:val="00200FB2"/>
    <w:rsid w:val="00202911"/>
    <w:rsid w:val="0020334F"/>
    <w:rsid w:val="00204F02"/>
    <w:rsid w:val="00207F56"/>
    <w:rsid w:val="0021032D"/>
    <w:rsid w:val="002103D9"/>
    <w:rsid w:val="002107B1"/>
    <w:rsid w:val="00210837"/>
    <w:rsid w:val="00210D7D"/>
    <w:rsid w:val="002120E0"/>
    <w:rsid w:val="00212E28"/>
    <w:rsid w:val="00213605"/>
    <w:rsid w:val="00213B65"/>
    <w:rsid w:val="00214E88"/>
    <w:rsid w:val="0021575E"/>
    <w:rsid w:val="00216A0F"/>
    <w:rsid w:val="00216CFC"/>
    <w:rsid w:val="00217650"/>
    <w:rsid w:val="00217EAE"/>
    <w:rsid w:val="002202DF"/>
    <w:rsid w:val="00221D18"/>
    <w:rsid w:val="0022298A"/>
    <w:rsid w:val="00223EDB"/>
    <w:rsid w:val="00224FB3"/>
    <w:rsid w:val="002271D7"/>
    <w:rsid w:val="002275DD"/>
    <w:rsid w:val="00227C53"/>
    <w:rsid w:val="00230536"/>
    <w:rsid w:val="002311DC"/>
    <w:rsid w:val="0023158C"/>
    <w:rsid w:val="002317CB"/>
    <w:rsid w:val="00231E55"/>
    <w:rsid w:val="00231F1C"/>
    <w:rsid w:val="00232404"/>
    <w:rsid w:val="00232445"/>
    <w:rsid w:val="00233AE2"/>
    <w:rsid w:val="00233BA3"/>
    <w:rsid w:val="00233D25"/>
    <w:rsid w:val="002341B1"/>
    <w:rsid w:val="00234D9A"/>
    <w:rsid w:val="00235AFA"/>
    <w:rsid w:val="00235B95"/>
    <w:rsid w:val="00235F2C"/>
    <w:rsid w:val="002363B1"/>
    <w:rsid w:val="00236E76"/>
    <w:rsid w:val="00237080"/>
    <w:rsid w:val="002401F3"/>
    <w:rsid w:val="00240ACD"/>
    <w:rsid w:val="0024115C"/>
    <w:rsid w:val="00241E78"/>
    <w:rsid w:val="00246638"/>
    <w:rsid w:val="00247EFC"/>
    <w:rsid w:val="00251EEE"/>
    <w:rsid w:val="002524D1"/>
    <w:rsid w:val="002547FF"/>
    <w:rsid w:val="00254A00"/>
    <w:rsid w:val="00254F33"/>
    <w:rsid w:val="00255072"/>
    <w:rsid w:val="00255F1F"/>
    <w:rsid w:val="002566DE"/>
    <w:rsid w:val="00256AB5"/>
    <w:rsid w:val="00257A03"/>
    <w:rsid w:val="00257A81"/>
    <w:rsid w:val="00257C71"/>
    <w:rsid w:val="0026002D"/>
    <w:rsid w:val="002606E5"/>
    <w:rsid w:val="00260A4D"/>
    <w:rsid w:val="0026197E"/>
    <w:rsid w:val="00261B1A"/>
    <w:rsid w:val="0026287B"/>
    <w:rsid w:val="00262DC3"/>
    <w:rsid w:val="00264114"/>
    <w:rsid w:val="00264259"/>
    <w:rsid w:val="00266303"/>
    <w:rsid w:val="00266799"/>
    <w:rsid w:val="00267E12"/>
    <w:rsid w:val="00267EFA"/>
    <w:rsid w:val="002704A7"/>
    <w:rsid w:val="00271598"/>
    <w:rsid w:val="00272941"/>
    <w:rsid w:val="002739F4"/>
    <w:rsid w:val="002764E3"/>
    <w:rsid w:val="0027655A"/>
    <w:rsid w:val="0027720C"/>
    <w:rsid w:val="002779A9"/>
    <w:rsid w:val="00281148"/>
    <w:rsid w:val="002836E1"/>
    <w:rsid w:val="00283BBE"/>
    <w:rsid w:val="00285C7C"/>
    <w:rsid w:val="00285E3E"/>
    <w:rsid w:val="00286EEC"/>
    <w:rsid w:val="00287EB3"/>
    <w:rsid w:val="00291E98"/>
    <w:rsid w:val="002935A4"/>
    <w:rsid w:val="002938FB"/>
    <w:rsid w:val="002940BA"/>
    <w:rsid w:val="00294465"/>
    <w:rsid w:val="00294598"/>
    <w:rsid w:val="002951AF"/>
    <w:rsid w:val="00295250"/>
    <w:rsid w:val="00295BA7"/>
    <w:rsid w:val="00295EEA"/>
    <w:rsid w:val="002964ED"/>
    <w:rsid w:val="00296515"/>
    <w:rsid w:val="0029750F"/>
    <w:rsid w:val="002A0182"/>
    <w:rsid w:val="002A0A5E"/>
    <w:rsid w:val="002A0F66"/>
    <w:rsid w:val="002A2112"/>
    <w:rsid w:val="002A29D1"/>
    <w:rsid w:val="002A2EFF"/>
    <w:rsid w:val="002A393A"/>
    <w:rsid w:val="002A399E"/>
    <w:rsid w:val="002A3EC7"/>
    <w:rsid w:val="002A5ECD"/>
    <w:rsid w:val="002A6386"/>
    <w:rsid w:val="002A7717"/>
    <w:rsid w:val="002B13CB"/>
    <w:rsid w:val="002B24E9"/>
    <w:rsid w:val="002B2ADD"/>
    <w:rsid w:val="002B3889"/>
    <w:rsid w:val="002B45C3"/>
    <w:rsid w:val="002B58DF"/>
    <w:rsid w:val="002B7559"/>
    <w:rsid w:val="002B75F1"/>
    <w:rsid w:val="002B7875"/>
    <w:rsid w:val="002C04E6"/>
    <w:rsid w:val="002C0A27"/>
    <w:rsid w:val="002C17C2"/>
    <w:rsid w:val="002C318C"/>
    <w:rsid w:val="002C3FBB"/>
    <w:rsid w:val="002C5585"/>
    <w:rsid w:val="002C5C1F"/>
    <w:rsid w:val="002D0815"/>
    <w:rsid w:val="002D0E0D"/>
    <w:rsid w:val="002D29C7"/>
    <w:rsid w:val="002D2DB1"/>
    <w:rsid w:val="002D407F"/>
    <w:rsid w:val="002D4416"/>
    <w:rsid w:val="002D515E"/>
    <w:rsid w:val="002D62D1"/>
    <w:rsid w:val="002D6EA6"/>
    <w:rsid w:val="002D7585"/>
    <w:rsid w:val="002E024C"/>
    <w:rsid w:val="002E1057"/>
    <w:rsid w:val="002E2053"/>
    <w:rsid w:val="002E20AA"/>
    <w:rsid w:val="002E2788"/>
    <w:rsid w:val="002E39C4"/>
    <w:rsid w:val="002E3D3D"/>
    <w:rsid w:val="002E4380"/>
    <w:rsid w:val="002E5421"/>
    <w:rsid w:val="002E57B6"/>
    <w:rsid w:val="002E63FC"/>
    <w:rsid w:val="002E654A"/>
    <w:rsid w:val="002E68ED"/>
    <w:rsid w:val="002F1661"/>
    <w:rsid w:val="002F1DDE"/>
    <w:rsid w:val="002F3E15"/>
    <w:rsid w:val="002F500A"/>
    <w:rsid w:val="002F5BD7"/>
    <w:rsid w:val="002F5F31"/>
    <w:rsid w:val="002F68E4"/>
    <w:rsid w:val="002F6FAF"/>
    <w:rsid w:val="002F71FD"/>
    <w:rsid w:val="002F78C3"/>
    <w:rsid w:val="003020AC"/>
    <w:rsid w:val="00302E46"/>
    <w:rsid w:val="00304085"/>
    <w:rsid w:val="0030436B"/>
    <w:rsid w:val="00304968"/>
    <w:rsid w:val="00304E47"/>
    <w:rsid w:val="003055BA"/>
    <w:rsid w:val="003059C7"/>
    <w:rsid w:val="003067F1"/>
    <w:rsid w:val="003069B4"/>
    <w:rsid w:val="00306D06"/>
    <w:rsid w:val="00306E2E"/>
    <w:rsid w:val="0030702C"/>
    <w:rsid w:val="00307FBB"/>
    <w:rsid w:val="003104A7"/>
    <w:rsid w:val="0031069B"/>
    <w:rsid w:val="003119AD"/>
    <w:rsid w:val="00312257"/>
    <w:rsid w:val="00313A71"/>
    <w:rsid w:val="00314075"/>
    <w:rsid w:val="00314CC6"/>
    <w:rsid w:val="00317642"/>
    <w:rsid w:val="00317982"/>
    <w:rsid w:val="00317D21"/>
    <w:rsid w:val="00317D7B"/>
    <w:rsid w:val="0032037D"/>
    <w:rsid w:val="00320BB6"/>
    <w:rsid w:val="00320BD2"/>
    <w:rsid w:val="00320F13"/>
    <w:rsid w:val="003276E8"/>
    <w:rsid w:val="003304BD"/>
    <w:rsid w:val="00330D8C"/>
    <w:rsid w:val="00332A65"/>
    <w:rsid w:val="00333E52"/>
    <w:rsid w:val="0033547C"/>
    <w:rsid w:val="0033625A"/>
    <w:rsid w:val="003369E2"/>
    <w:rsid w:val="00336C8D"/>
    <w:rsid w:val="003400FD"/>
    <w:rsid w:val="0034073B"/>
    <w:rsid w:val="00340CB3"/>
    <w:rsid w:val="0034199F"/>
    <w:rsid w:val="00343A07"/>
    <w:rsid w:val="00345122"/>
    <w:rsid w:val="00346028"/>
    <w:rsid w:val="00346C8E"/>
    <w:rsid w:val="00347425"/>
    <w:rsid w:val="00347C8B"/>
    <w:rsid w:val="00350241"/>
    <w:rsid w:val="003509F3"/>
    <w:rsid w:val="00350A25"/>
    <w:rsid w:val="00350B59"/>
    <w:rsid w:val="00351B41"/>
    <w:rsid w:val="0035385F"/>
    <w:rsid w:val="0035409E"/>
    <w:rsid w:val="00354E9B"/>
    <w:rsid w:val="0035700B"/>
    <w:rsid w:val="0036076E"/>
    <w:rsid w:val="00361500"/>
    <w:rsid w:val="00361B0A"/>
    <w:rsid w:val="00361CD6"/>
    <w:rsid w:val="00362E30"/>
    <w:rsid w:val="00363118"/>
    <w:rsid w:val="00363C2D"/>
    <w:rsid w:val="0036408A"/>
    <w:rsid w:val="0036430C"/>
    <w:rsid w:val="003658CB"/>
    <w:rsid w:val="00375F02"/>
    <w:rsid w:val="00376908"/>
    <w:rsid w:val="00381527"/>
    <w:rsid w:val="003820AD"/>
    <w:rsid w:val="0038284A"/>
    <w:rsid w:val="0038285A"/>
    <w:rsid w:val="003829F6"/>
    <w:rsid w:val="00383DA3"/>
    <w:rsid w:val="00384500"/>
    <w:rsid w:val="00384612"/>
    <w:rsid w:val="00384811"/>
    <w:rsid w:val="00384D20"/>
    <w:rsid w:val="003855F2"/>
    <w:rsid w:val="0038690F"/>
    <w:rsid w:val="0039327F"/>
    <w:rsid w:val="0039449A"/>
    <w:rsid w:val="003949B8"/>
    <w:rsid w:val="00394C83"/>
    <w:rsid w:val="003979E4"/>
    <w:rsid w:val="00397E69"/>
    <w:rsid w:val="003A1DAC"/>
    <w:rsid w:val="003A2335"/>
    <w:rsid w:val="003A2739"/>
    <w:rsid w:val="003A293D"/>
    <w:rsid w:val="003A34B5"/>
    <w:rsid w:val="003A35D3"/>
    <w:rsid w:val="003A3BE6"/>
    <w:rsid w:val="003A3C0E"/>
    <w:rsid w:val="003A3D85"/>
    <w:rsid w:val="003A44A3"/>
    <w:rsid w:val="003A4BA7"/>
    <w:rsid w:val="003A5A1E"/>
    <w:rsid w:val="003A5A52"/>
    <w:rsid w:val="003A63D0"/>
    <w:rsid w:val="003A76DF"/>
    <w:rsid w:val="003B15F1"/>
    <w:rsid w:val="003B4FBF"/>
    <w:rsid w:val="003B63FC"/>
    <w:rsid w:val="003B6719"/>
    <w:rsid w:val="003B6A15"/>
    <w:rsid w:val="003B6F13"/>
    <w:rsid w:val="003B7A09"/>
    <w:rsid w:val="003C0612"/>
    <w:rsid w:val="003C18FF"/>
    <w:rsid w:val="003C4BD8"/>
    <w:rsid w:val="003C65E5"/>
    <w:rsid w:val="003C667F"/>
    <w:rsid w:val="003C685D"/>
    <w:rsid w:val="003C6B1F"/>
    <w:rsid w:val="003C7347"/>
    <w:rsid w:val="003D210F"/>
    <w:rsid w:val="003D2ADB"/>
    <w:rsid w:val="003D3FCC"/>
    <w:rsid w:val="003D4989"/>
    <w:rsid w:val="003D5190"/>
    <w:rsid w:val="003D57A2"/>
    <w:rsid w:val="003D7150"/>
    <w:rsid w:val="003D7B19"/>
    <w:rsid w:val="003D7FB4"/>
    <w:rsid w:val="003E17B2"/>
    <w:rsid w:val="003E1F2B"/>
    <w:rsid w:val="003E25DA"/>
    <w:rsid w:val="003E2E60"/>
    <w:rsid w:val="003E2FD6"/>
    <w:rsid w:val="003E49B0"/>
    <w:rsid w:val="003E605C"/>
    <w:rsid w:val="003E629A"/>
    <w:rsid w:val="003E7E4C"/>
    <w:rsid w:val="003F08EF"/>
    <w:rsid w:val="003F12AA"/>
    <w:rsid w:val="003F227E"/>
    <w:rsid w:val="003F2B32"/>
    <w:rsid w:val="003F2B3D"/>
    <w:rsid w:val="003F3180"/>
    <w:rsid w:val="003F34BF"/>
    <w:rsid w:val="003F4E92"/>
    <w:rsid w:val="003F51BA"/>
    <w:rsid w:val="003F5853"/>
    <w:rsid w:val="003F5B6A"/>
    <w:rsid w:val="003F5F11"/>
    <w:rsid w:val="003F6841"/>
    <w:rsid w:val="003F7576"/>
    <w:rsid w:val="003F7EE9"/>
    <w:rsid w:val="00402421"/>
    <w:rsid w:val="004029BF"/>
    <w:rsid w:val="00402E21"/>
    <w:rsid w:val="00403169"/>
    <w:rsid w:val="00403FB9"/>
    <w:rsid w:val="00404BCA"/>
    <w:rsid w:val="004053E4"/>
    <w:rsid w:val="004054AF"/>
    <w:rsid w:val="00406576"/>
    <w:rsid w:val="0040684F"/>
    <w:rsid w:val="00407069"/>
    <w:rsid w:val="00410D6D"/>
    <w:rsid w:val="00411473"/>
    <w:rsid w:val="00411AF5"/>
    <w:rsid w:val="0041229C"/>
    <w:rsid w:val="0041292A"/>
    <w:rsid w:val="00412DF0"/>
    <w:rsid w:val="004143CB"/>
    <w:rsid w:val="004151D0"/>
    <w:rsid w:val="00416C2C"/>
    <w:rsid w:val="00417C6F"/>
    <w:rsid w:val="004208E1"/>
    <w:rsid w:val="004210A7"/>
    <w:rsid w:val="004228E0"/>
    <w:rsid w:val="0042499D"/>
    <w:rsid w:val="00424F3C"/>
    <w:rsid w:val="004264FC"/>
    <w:rsid w:val="00426E6D"/>
    <w:rsid w:val="00427C6D"/>
    <w:rsid w:val="004300B0"/>
    <w:rsid w:val="00430933"/>
    <w:rsid w:val="00431981"/>
    <w:rsid w:val="0043254A"/>
    <w:rsid w:val="0043268F"/>
    <w:rsid w:val="00432A44"/>
    <w:rsid w:val="00432C87"/>
    <w:rsid w:val="00433971"/>
    <w:rsid w:val="00433C0D"/>
    <w:rsid w:val="00433E61"/>
    <w:rsid w:val="0043557F"/>
    <w:rsid w:val="0043638E"/>
    <w:rsid w:val="0044020C"/>
    <w:rsid w:val="00440485"/>
    <w:rsid w:val="004432B4"/>
    <w:rsid w:val="00445999"/>
    <w:rsid w:val="00445A50"/>
    <w:rsid w:val="00446729"/>
    <w:rsid w:val="00446C8A"/>
    <w:rsid w:val="00450B5F"/>
    <w:rsid w:val="004514D4"/>
    <w:rsid w:val="00452978"/>
    <w:rsid w:val="00453529"/>
    <w:rsid w:val="00453DF2"/>
    <w:rsid w:val="00454564"/>
    <w:rsid w:val="004547CB"/>
    <w:rsid w:val="00455CBB"/>
    <w:rsid w:val="004567A3"/>
    <w:rsid w:val="00456E29"/>
    <w:rsid w:val="004605F6"/>
    <w:rsid w:val="0046078C"/>
    <w:rsid w:val="00460EC3"/>
    <w:rsid w:val="0046114A"/>
    <w:rsid w:val="00462073"/>
    <w:rsid w:val="00462BE2"/>
    <w:rsid w:val="00464B7D"/>
    <w:rsid w:val="00464C8A"/>
    <w:rsid w:val="00465998"/>
    <w:rsid w:val="00466319"/>
    <w:rsid w:val="00466810"/>
    <w:rsid w:val="004669EA"/>
    <w:rsid w:val="00466BA4"/>
    <w:rsid w:val="00467DDB"/>
    <w:rsid w:val="00471610"/>
    <w:rsid w:val="004717F9"/>
    <w:rsid w:val="004726A9"/>
    <w:rsid w:val="004726DC"/>
    <w:rsid w:val="00472BFD"/>
    <w:rsid w:val="00475F82"/>
    <w:rsid w:val="004764FC"/>
    <w:rsid w:val="00476621"/>
    <w:rsid w:val="00476C81"/>
    <w:rsid w:val="00481673"/>
    <w:rsid w:val="00484563"/>
    <w:rsid w:val="00485876"/>
    <w:rsid w:val="00485E1B"/>
    <w:rsid w:val="004871BF"/>
    <w:rsid w:val="00487618"/>
    <w:rsid w:val="00490BEE"/>
    <w:rsid w:val="00491C21"/>
    <w:rsid w:val="004933F0"/>
    <w:rsid w:val="004935C4"/>
    <w:rsid w:val="0049418E"/>
    <w:rsid w:val="0049478E"/>
    <w:rsid w:val="004A16B0"/>
    <w:rsid w:val="004A34D1"/>
    <w:rsid w:val="004A39E6"/>
    <w:rsid w:val="004A4923"/>
    <w:rsid w:val="004A620A"/>
    <w:rsid w:val="004A6A6F"/>
    <w:rsid w:val="004A6FF8"/>
    <w:rsid w:val="004B01AB"/>
    <w:rsid w:val="004B0A87"/>
    <w:rsid w:val="004B0EE4"/>
    <w:rsid w:val="004B11BB"/>
    <w:rsid w:val="004B1499"/>
    <w:rsid w:val="004B205B"/>
    <w:rsid w:val="004B2895"/>
    <w:rsid w:val="004B28AD"/>
    <w:rsid w:val="004B3CC4"/>
    <w:rsid w:val="004B43BD"/>
    <w:rsid w:val="004B4471"/>
    <w:rsid w:val="004B48AA"/>
    <w:rsid w:val="004B5333"/>
    <w:rsid w:val="004B5767"/>
    <w:rsid w:val="004B5F57"/>
    <w:rsid w:val="004B5FAF"/>
    <w:rsid w:val="004B62FA"/>
    <w:rsid w:val="004B6A70"/>
    <w:rsid w:val="004C14E6"/>
    <w:rsid w:val="004C1A96"/>
    <w:rsid w:val="004C284E"/>
    <w:rsid w:val="004C6967"/>
    <w:rsid w:val="004C6EAA"/>
    <w:rsid w:val="004D17CB"/>
    <w:rsid w:val="004D38E2"/>
    <w:rsid w:val="004D3C50"/>
    <w:rsid w:val="004D5BF9"/>
    <w:rsid w:val="004D67B4"/>
    <w:rsid w:val="004D6DEB"/>
    <w:rsid w:val="004D7AEC"/>
    <w:rsid w:val="004E0969"/>
    <w:rsid w:val="004E0D66"/>
    <w:rsid w:val="004E1B96"/>
    <w:rsid w:val="004E226D"/>
    <w:rsid w:val="004E36C9"/>
    <w:rsid w:val="004E375D"/>
    <w:rsid w:val="004E43EB"/>
    <w:rsid w:val="004E4E2F"/>
    <w:rsid w:val="004E5122"/>
    <w:rsid w:val="004E6432"/>
    <w:rsid w:val="004E652F"/>
    <w:rsid w:val="004E7AB6"/>
    <w:rsid w:val="004E7E01"/>
    <w:rsid w:val="004F061D"/>
    <w:rsid w:val="004F1003"/>
    <w:rsid w:val="004F21AB"/>
    <w:rsid w:val="004F2962"/>
    <w:rsid w:val="004F3520"/>
    <w:rsid w:val="004F4043"/>
    <w:rsid w:val="004F4710"/>
    <w:rsid w:val="004F48C3"/>
    <w:rsid w:val="004F7C8B"/>
    <w:rsid w:val="005002DF"/>
    <w:rsid w:val="005014F6"/>
    <w:rsid w:val="00503604"/>
    <w:rsid w:val="00503883"/>
    <w:rsid w:val="00503CD5"/>
    <w:rsid w:val="00505FA3"/>
    <w:rsid w:val="00507147"/>
    <w:rsid w:val="00507289"/>
    <w:rsid w:val="00513A1E"/>
    <w:rsid w:val="00514020"/>
    <w:rsid w:val="00514FFF"/>
    <w:rsid w:val="00515CFE"/>
    <w:rsid w:val="00515E46"/>
    <w:rsid w:val="0051796C"/>
    <w:rsid w:val="00520585"/>
    <w:rsid w:val="0052061E"/>
    <w:rsid w:val="00521EC6"/>
    <w:rsid w:val="0052226D"/>
    <w:rsid w:val="005227BC"/>
    <w:rsid w:val="00522CD8"/>
    <w:rsid w:val="0052369F"/>
    <w:rsid w:val="0052383F"/>
    <w:rsid w:val="00525525"/>
    <w:rsid w:val="00526CDC"/>
    <w:rsid w:val="0052791C"/>
    <w:rsid w:val="00527FC0"/>
    <w:rsid w:val="0053144C"/>
    <w:rsid w:val="00532500"/>
    <w:rsid w:val="00532F1E"/>
    <w:rsid w:val="005334EF"/>
    <w:rsid w:val="0053389C"/>
    <w:rsid w:val="00533E33"/>
    <w:rsid w:val="00534307"/>
    <w:rsid w:val="005348CC"/>
    <w:rsid w:val="005362C8"/>
    <w:rsid w:val="00537229"/>
    <w:rsid w:val="00537688"/>
    <w:rsid w:val="00540107"/>
    <w:rsid w:val="00541123"/>
    <w:rsid w:val="0054146F"/>
    <w:rsid w:val="00542A65"/>
    <w:rsid w:val="00543A1C"/>
    <w:rsid w:val="00544403"/>
    <w:rsid w:val="005464F6"/>
    <w:rsid w:val="005467CB"/>
    <w:rsid w:val="00546BE8"/>
    <w:rsid w:val="00546FA9"/>
    <w:rsid w:val="00547242"/>
    <w:rsid w:val="005504B5"/>
    <w:rsid w:val="00550A8F"/>
    <w:rsid w:val="00550FAA"/>
    <w:rsid w:val="005536C7"/>
    <w:rsid w:val="0055382B"/>
    <w:rsid w:val="005547D0"/>
    <w:rsid w:val="00555429"/>
    <w:rsid w:val="00555598"/>
    <w:rsid w:val="0055577A"/>
    <w:rsid w:val="0055608E"/>
    <w:rsid w:val="005574D7"/>
    <w:rsid w:val="00557CAA"/>
    <w:rsid w:val="00557E09"/>
    <w:rsid w:val="00560F21"/>
    <w:rsid w:val="00561871"/>
    <w:rsid w:val="00562A19"/>
    <w:rsid w:val="00562AA6"/>
    <w:rsid w:val="00562DE1"/>
    <w:rsid w:val="00565332"/>
    <w:rsid w:val="0056576D"/>
    <w:rsid w:val="005672E8"/>
    <w:rsid w:val="00567849"/>
    <w:rsid w:val="00567C7B"/>
    <w:rsid w:val="00567D8A"/>
    <w:rsid w:val="00567FA2"/>
    <w:rsid w:val="00571D78"/>
    <w:rsid w:val="00571FB5"/>
    <w:rsid w:val="00572E3A"/>
    <w:rsid w:val="00573086"/>
    <w:rsid w:val="00573B22"/>
    <w:rsid w:val="00574B6E"/>
    <w:rsid w:val="005750DF"/>
    <w:rsid w:val="00575F37"/>
    <w:rsid w:val="00576105"/>
    <w:rsid w:val="00576538"/>
    <w:rsid w:val="00576F51"/>
    <w:rsid w:val="00577690"/>
    <w:rsid w:val="0058076E"/>
    <w:rsid w:val="00582F7A"/>
    <w:rsid w:val="0058323C"/>
    <w:rsid w:val="0058388D"/>
    <w:rsid w:val="00586F59"/>
    <w:rsid w:val="00586F64"/>
    <w:rsid w:val="0058740A"/>
    <w:rsid w:val="00590592"/>
    <w:rsid w:val="00590DC6"/>
    <w:rsid w:val="00591466"/>
    <w:rsid w:val="005925CC"/>
    <w:rsid w:val="00592B83"/>
    <w:rsid w:val="005932EC"/>
    <w:rsid w:val="005944C3"/>
    <w:rsid w:val="00597801"/>
    <w:rsid w:val="00597BC5"/>
    <w:rsid w:val="005A018F"/>
    <w:rsid w:val="005A03C5"/>
    <w:rsid w:val="005A0DCF"/>
    <w:rsid w:val="005A1717"/>
    <w:rsid w:val="005A1E13"/>
    <w:rsid w:val="005A4A33"/>
    <w:rsid w:val="005A5704"/>
    <w:rsid w:val="005A6D47"/>
    <w:rsid w:val="005A7A16"/>
    <w:rsid w:val="005B0FAF"/>
    <w:rsid w:val="005B1DD5"/>
    <w:rsid w:val="005B31DA"/>
    <w:rsid w:val="005B3E07"/>
    <w:rsid w:val="005B45C1"/>
    <w:rsid w:val="005B512B"/>
    <w:rsid w:val="005B541D"/>
    <w:rsid w:val="005C066A"/>
    <w:rsid w:val="005C0673"/>
    <w:rsid w:val="005C06EF"/>
    <w:rsid w:val="005C0D6A"/>
    <w:rsid w:val="005C19C2"/>
    <w:rsid w:val="005C1ABE"/>
    <w:rsid w:val="005C4A4E"/>
    <w:rsid w:val="005C571B"/>
    <w:rsid w:val="005C5B39"/>
    <w:rsid w:val="005C615B"/>
    <w:rsid w:val="005C78DC"/>
    <w:rsid w:val="005D0779"/>
    <w:rsid w:val="005D0A14"/>
    <w:rsid w:val="005D11D1"/>
    <w:rsid w:val="005D4B74"/>
    <w:rsid w:val="005D6756"/>
    <w:rsid w:val="005D7356"/>
    <w:rsid w:val="005E0C10"/>
    <w:rsid w:val="005E177E"/>
    <w:rsid w:val="005E1A01"/>
    <w:rsid w:val="005E33FD"/>
    <w:rsid w:val="005E3463"/>
    <w:rsid w:val="005E3821"/>
    <w:rsid w:val="005E4FA8"/>
    <w:rsid w:val="005E5323"/>
    <w:rsid w:val="005E535E"/>
    <w:rsid w:val="005E6CB5"/>
    <w:rsid w:val="005E708A"/>
    <w:rsid w:val="005F0971"/>
    <w:rsid w:val="005F2131"/>
    <w:rsid w:val="005F5748"/>
    <w:rsid w:val="005F5862"/>
    <w:rsid w:val="005F72F2"/>
    <w:rsid w:val="00601B62"/>
    <w:rsid w:val="0060349B"/>
    <w:rsid w:val="0060350E"/>
    <w:rsid w:val="0060440E"/>
    <w:rsid w:val="0060540E"/>
    <w:rsid w:val="00606431"/>
    <w:rsid w:val="006079BA"/>
    <w:rsid w:val="00610B0B"/>
    <w:rsid w:val="00611A0D"/>
    <w:rsid w:val="00614616"/>
    <w:rsid w:val="00614BD6"/>
    <w:rsid w:val="00616629"/>
    <w:rsid w:val="00616767"/>
    <w:rsid w:val="00616F55"/>
    <w:rsid w:val="00617AA6"/>
    <w:rsid w:val="00617D12"/>
    <w:rsid w:val="00620C92"/>
    <w:rsid w:val="006221A8"/>
    <w:rsid w:val="00625077"/>
    <w:rsid w:val="006250EA"/>
    <w:rsid w:val="00625180"/>
    <w:rsid w:val="00633867"/>
    <w:rsid w:val="0063427D"/>
    <w:rsid w:val="00634699"/>
    <w:rsid w:val="00634E56"/>
    <w:rsid w:val="00636279"/>
    <w:rsid w:val="006365F9"/>
    <w:rsid w:val="00636723"/>
    <w:rsid w:val="0063742E"/>
    <w:rsid w:val="00637D17"/>
    <w:rsid w:val="00643521"/>
    <w:rsid w:val="00643578"/>
    <w:rsid w:val="006456D7"/>
    <w:rsid w:val="006457C4"/>
    <w:rsid w:val="00645A5D"/>
    <w:rsid w:val="006518DB"/>
    <w:rsid w:val="00651E38"/>
    <w:rsid w:val="00651E3E"/>
    <w:rsid w:val="0065268A"/>
    <w:rsid w:val="00652A15"/>
    <w:rsid w:val="00652EAA"/>
    <w:rsid w:val="0065397E"/>
    <w:rsid w:val="00653BB0"/>
    <w:rsid w:val="0065443B"/>
    <w:rsid w:val="0065567B"/>
    <w:rsid w:val="00655988"/>
    <w:rsid w:val="00657B72"/>
    <w:rsid w:val="00657CFE"/>
    <w:rsid w:val="00660425"/>
    <w:rsid w:val="00660873"/>
    <w:rsid w:val="00660A55"/>
    <w:rsid w:val="00660C62"/>
    <w:rsid w:val="00661061"/>
    <w:rsid w:val="00661584"/>
    <w:rsid w:val="00661B74"/>
    <w:rsid w:val="0066313B"/>
    <w:rsid w:val="0066501A"/>
    <w:rsid w:val="00665790"/>
    <w:rsid w:val="00667FF5"/>
    <w:rsid w:val="0067250E"/>
    <w:rsid w:val="006734F2"/>
    <w:rsid w:val="006746B6"/>
    <w:rsid w:val="00675B20"/>
    <w:rsid w:val="00676EFD"/>
    <w:rsid w:val="0067720E"/>
    <w:rsid w:val="0068034A"/>
    <w:rsid w:val="00681F29"/>
    <w:rsid w:val="006835DD"/>
    <w:rsid w:val="00683861"/>
    <w:rsid w:val="0068412A"/>
    <w:rsid w:val="00684710"/>
    <w:rsid w:val="00684AF0"/>
    <w:rsid w:val="00684E17"/>
    <w:rsid w:val="00684F08"/>
    <w:rsid w:val="0068722F"/>
    <w:rsid w:val="00690F27"/>
    <w:rsid w:val="006925BF"/>
    <w:rsid w:val="00693E2C"/>
    <w:rsid w:val="006942E0"/>
    <w:rsid w:val="006952FE"/>
    <w:rsid w:val="00695528"/>
    <w:rsid w:val="0069716F"/>
    <w:rsid w:val="0069721B"/>
    <w:rsid w:val="0069738C"/>
    <w:rsid w:val="006A01E3"/>
    <w:rsid w:val="006A0313"/>
    <w:rsid w:val="006A05A4"/>
    <w:rsid w:val="006A0A69"/>
    <w:rsid w:val="006A0E8A"/>
    <w:rsid w:val="006A0F83"/>
    <w:rsid w:val="006A1D07"/>
    <w:rsid w:val="006A20AB"/>
    <w:rsid w:val="006A42EC"/>
    <w:rsid w:val="006A48CD"/>
    <w:rsid w:val="006A5CAE"/>
    <w:rsid w:val="006A5FA4"/>
    <w:rsid w:val="006A6A67"/>
    <w:rsid w:val="006A6B64"/>
    <w:rsid w:val="006A6CF2"/>
    <w:rsid w:val="006B0B78"/>
    <w:rsid w:val="006B13BE"/>
    <w:rsid w:val="006B1731"/>
    <w:rsid w:val="006B26B1"/>
    <w:rsid w:val="006B4628"/>
    <w:rsid w:val="006B48CF"/>
    <w:rsid w:val="006B6010"/>
    <w:rsid w:val="006B6ECD"/>
    <w:rsid w:val="006C0269"/>
    <w:rsid w:val="006C3DB8"/>
    <w:rsid w:val="006C5EC3"/>
    <w:rsid w:val="006C6799"/>
    <w:rsid w:val="006C6B0A"/>
    <w:rsid w:val="006C7C98"/>
    <w:rsid w:val="006D0052"/>
    <w:rsid w:val="006D0189"/>
    <w:rsid w:val="006D0229"/>
    <w:rsid w:val="006D442D"/>
    <w:rsid w:val="006D4F15"/>
    <w:rsid w:val="006D5155"/>
    <w:rsid w:val="006D6136"/>
    <w:rsid w:val="006D6FEA"/>
    <w:rsid w:val="006D7C61"/>
    <w:rsid w:val="006D7F0F"/>
    <w:rsid w:val="006E0616"/>
    <w:rsid w:val="006E1728"/>
    <w:rsid w:val="006E221F"/>
    <w:rsid w:val="006E26ED"/>
    <w:rsid w:val="006E35B0"/>
    <w:rsid w:val="006E35F3"/>
    <w:rsid w:val="006E4A72"/>
    <w:rsid w:val="006E5318"/>
    <w:rsid w:val="006E6BFC"/>
    <w:rsid w:val="006E7336"/>
    <w:rsid w:val="006E757F"/>
    <w:rsid w:val="006F1764"/>
    <w:rsid w:val="006F3302"/>
    <w:rsid w:val="006F3E02"/>
    <w:rsid w:val="006F3F31"/>
    <w:rsid w:val="006F4383"/>
    <w:rsid w:val="006F4B7F"/>
    <w:rsid w:val="006F4DB4"/>
    <w:rsid w:val="006F70D7"/>
    <w:rsid w:val="007006B1"/>
    <w:rsid w:val="007007FF"/>
    <w:rsid w:val="00700849"/>
    <w:rsid w:val="007008AB"/>
    <w:rsid w:val="00700C58"/>
    <w:rsid w:val="00701527"/>
    <w:rsid w:val="0070211B"/>
    <w:rsid w:val="00702E71"/>
    <w:rsid w:val="00703EA5"/>
    <w:rsid w:val="0070408F"/>
    <w:rsid w:val="00705180"/>
    <w:rsid w:val="00705715"/>
    <w:rsid w:val="00705F74"/>
    <w:rsid w:val="00706D11"/>
    <w:rsid w:val="00706DE1"/>
    <w:rsid w:val="007078FC"/>
    <w:rsid w:val="0071281B"/>
    <w:rsid w:val="00712F82"/>
    <w:rsid w:val="007130A5"/>
    <w:rsid w:val="00713240"/>
    <w:rsid w:val="007143DB"/>
    <w:rsid w:val="00714C1E"/>
    <w:rsid w:val="00714FD6"/>
    <w:rsid w:val="007153AF"/>
    <w:rsid w:val="0071734A"/>
    <w:rsid w:val="007173F4"/>
    <w:rsid w:val="00717532"/>
    <w:rsid w:val="00720268"/>
    <w:rsid w:val="00720480"/>
    <w:rsid w:val="0072119B"/>
    <w:rsid w:val="00721431"/>
    <w:rsid w:val="007216DF"/>
    <w:rsid w:val="007221DB"/>
    <w:rsid w:val="00722298"/>
    <w:rsid w:val="0072307A"/>
    <w:rsid w:val="0072341E"/>
    <w:rsid w:val="00723456"/>
    <w:rsid w:val="007243ED"/>
    <w:rsid w:val="00731253"/>
    <w:rsid w:val="007315C5"/>
    <w:rsid w:val="00731DB2"/>
    <w:rsid w:val="00732D9A"/>
    <w:rsid w:val="00732E2A"/>
    <w:rsid w:val="0073611A"/>
    <w:rsid w:val="00736D2D"/>
    <w:rsid w:val="00737CEC"/>
    <w:rsid w:val="00737DE4"/>
    <w:rsid w:val="0074044B"/>
    <w:rsid w:val="0074143A"/>
    <w:rsid w:val="00741534"/>
    <w:rsid w:val="00742253"/>
    <w:rsid w:val="007428D6"/>
    <w:rsid w:val="00743456"/>
    <w:rsid w:val="007435D1"/>
    <w:rsid w:val="00743611"/>
    <w:rsid w:val="00743EC2"/>
    <w:rsid w:val="007450BD"/>
    <w:rsid w:val="007466C2"/>
    <w:rsid w:val="007479E7"/>
    <w:rsid w:val="00750253"/>
    <w:rsid w:val="0075057F"/>
    <w:rsid w:val="00751239"/>
    <w:rsid w:val="007517AA"/>
    <w:rsid w:val="00754679"/>
    <w:rsid w:val="00754ABB"/>
    <w:rsid w:val="00754C2E"/>
    <w:rsid w:val="00757EC7"/>
    <w:rsid w:val="0076086D"/>
    <w:rsid w:val="00762854"/>
    <w:rsid w:val="00763A83"/>
    <w:rsid w:val="00764CA8"/>
    <w:rsid w:val="00765F71"/>
    <w:rsid w:val="0076600F"/>
    <w:rsid w:val="007661C9"/>
    <w:rsid w:val="007661F6"/>
    <w:rsid w:val="00766211"/>
    <w:rsid w:val="00766AB0"/>
    <w:rsid w:val="007677A7"/>
    <w:rsid w:val="00770A56"/>
    <w:rsid w:val="00770BB8"/>
    <w:rsid w:val="00770DFC"/>
    <w:rsid w:val="007719E2"/>
    <w:rsid w:val="00771B3A"/>
    <w:rsid w:val="00771DE4"/>
    <w:rsid w:val="00774070"/>
    <w:rsid w:val="0077479C"/>
    <w:rsid w:val="00777763"/>
    <w:rsid w:val="007801B1"/>
    <w:rsid w:val="00780D48"/>
    <w:rsid w:val="00780D6E"/>
    <w:rsid w:val="00780EF8"/>
    <w:rsid w:val="00781D0D"/>
    <w:rsid w:val="00781E97"/>
    <w:rsid w:val="007851F8"/>
    <w:rsid w:val="00786F31"/>
    <w:rsid w:val="0078748F"/>
    <w:rsid w:val="00790920"/>
    <w:rsid w:val="007912AA"/>
    <w:rsid w:val="00792BDA"/>
    <w:rsid w:val="0079388F"/>
    <w:rsid w:val="00793947"/>
    <w:rsid w:val="0079468E"/>
    <w:rsid w:val="007949FA"/>
    <w:rsid w:val="007953F0"/>
    <w:rsid w:val="0079564C"/>
    <w:rsid w:val="00795FFB"/>
    <w:rsid w:val="00797692"/>
    <w:rsid w:val="0079786A"/>
    <w:rsid w:val="007A0FBD"/>
    <w:rsid w:val="007A1069"/>
    <w:rsid w:val="007A19FB"/>
    <w:rsid w:val="007A1AC0"/>
    <w:rsid w:val="007A1CF5"/>
    <w:rsid w:val="007A1EDB"/>
    <w:rsid w:val="007A27CF"/>
    <w:rsid w:val="007A397A"/>
    <w:rsid w:val="007A5999"/>
    <w:rsid w:val="007A5A2C"/>
    <w:rsid w:val="007A6812"/>
    <w:rsid w:val="007A6979"/>
    <w:rsid w:val="007A6F8A"/>
    <w:rsid w:val="007B115A"/>
    <w:rsid w:val="007B4DBA"/>
    <w:rsid w:val="007B5079"/>
    <w:rsid w:val="007B6AA6"/>
    <w:rsid w:val="007B786B"/>
    <w:rsid w:val="007C0585"/>
    <w:rsid w:val="007C1495"/>
    <w:rsid w:val="007C14A4"/>
    <w:rsid w:val="007C1607"/>
    <w:rsid w:val="007C2BDB"/>
    <w:rsid w:val="007C40FD"/>
    <w:rsid w:val="007C4600"/>
    <w:rsid w:val="007C5573"/>
    <w:rsid w:val="007D088E"/>
    <w:rsid w:val="007D08B8"/>
    <w:rsid w:val="007D0C9F"/>
    <w:rsid w:val="007D22E9"/>
    <w:rsid w:val="007D2E04"/>
    <w:rsid w:val="007D3BDD"/>
    <w:rsid w:val="007D5F14"/>
    <w:rsid w:val="007D66FD"/>
    <w:rsid w:val="007D7555"/>
    <w:rsid w:val="007D7E70"/>
    <w:rsid w:val="007E009D"/>
    <w:rsid w:val="007E1481"/>
    <w:rsid w:val="007E2388"/>
    <w:rsid w:val="007E2F28"/>
    <w:rsid w:val="007E36C2"/>
    <w:rsid w:val="007E40F1"/>
    <w:rsid w:val="007E4BCA"/>
    <w:rsid w:val="007E4D22"/>
    <w:rsid w:val="007E5FB5"/>
    <w:rsid w:val="007E6B10"/>
    <w:rsid w:val="007E6EC2"/>
    <w:rsid w:val="007E75A1"/>
    <w:rsid w:val="007F03B4"/>
    <w:rsid w:val="007F0B49"/>
    <w:rsid w:val="007F13A1"/>
    <w:rsid w:val="007F1956"/>
    <w:rsid w:val="007F1D83"/>
    <w:rsid w:val="007F2BD6"/>
    <w:rsid w:val="007F4DBF"/>
    <w:rsid w:val="007F75B8"/>
    <w:rsid w:val="00800252"/>
    <w:rsid w:val="00801008"/>
    <w:rsid w:val="0080222F"/>
    <w:rsid w:val="00804800"/>
    <w:rsid w:val="00804802"/>
    <w:rsid w:val="00804A8E"/>
    <w:rsid w:val="00805150"/>
    <w:rsid w:val="0080647E"/>
    <w:rsid w:val="008064FF"/>
    <w:rsid w:val="0080711A"/>
    <w:rsid w:val="00807449"/>
    <w:rsid w:val="0081129C"/>
    <w:rsid w:val="0081169E"/>
    <w:rsid w:val="008120C5"/>
    <w:rsid w:val="00812621"/>
    <w:rsid w:val="00812DAE"/>
    <w:rsid w:val="00812F7D"/>
    <w:rsid w:val="008130A1"/>
    <w:rsid w:val="00813880"/>
    <w:rsid w:val="0081569D"/>
    <w:rsid w:val="00815F76"/>
    <w:rsid w:val="00817EF7"/>
    <w:rsid w:val="008201F5"/>
    <w:rsid w:val="00820EC8"/>
    <w:rsid w:val="00821A41"/>
    <w:rsid w:val="0082313E"/>
    <w:rsid w:val="0082358B"/>
    <w:rsid w:val="00823891"/>
    <w:rsid w:val="00823D68"/>
    <w:rsid w:val="00823E2D"/>
    <w:rsid w:val="00823F01"/>
    <w:rsid w:val="00825192"/>
    <w:rsid w:val="00825B8D"/>
    <w:rsid w:val="00825CB9"/>
    <w:rsid w:val="008317A1"/>
    <w:rsid w:val="00831C81"/>
    <w:rsid w:val="00832379"/>
    <w:rsid w:val="008339B8"/>
    <w:rsid w:val="00833FBE"/>
    <w:rsid w:val="0083454E"/>
    <w:rsid w:val="0083588C"/>
    <w:rsid w:val="00836FFE"/>
    <w:rsid w:val="00837342"/>
    <w:rsid w:val="008376DA"/>
    <w:rsid w:val="00837EEA"/>
    <w:rsid w:val="00841C7A"/>
    <w:rsid w:val="00841F8F"/>
    <w:rsid w:val="008420EE"/>
    <w:rsid w:val="00847667"/>
    <w:rsid w:val="008476A6"/>
    <w:rsid w:val="008476BD"/>
    <w:rsid w:val="00847993"/>
    <w:rsid w:val="00851D19"/>
    <w:rsid w:val="00852252"/>
    <w:rsid w:val="00852629"/>
    <w:rsid w:val="008526F5"/>
    <w:rsid w:val="008545C1"/>
    <w:rsid w:val="0085474F"/>
    <w:rsid w:val="008547AA"/>
    <w:rsid w:val="008548B0"/>
    <w:rsid w:val="00855FC7"/>
    <w:rsid w:val="00856D2E"/>
    <w:rsid w:val="00860610"/>
    <w:rsid w:val="00860C49"/>
    <w:rsid w:val="00860FEC"/>
    <w:rsid w:val="00861666"/>
    <w:rsid w:val="00863C62"/>
    <w:rsid w:val="0086514D"/>
    <w:rsid w:val="008664FE"/>
    <w:rsid w:val="00866701"/>
    <w:rsid w:val="00867F97"/>
    <w:rsid w:val="00870370"/>
    <w:rsid w:val="00870958"/>
    <w:rsid w:val="00870E9A"/>
    <w:rsid w:val="00871E2A"/>
    <w:rsid w:val="00872B00"/>
    <w:rsid w:val="00874388"/>
    <w:rsid w:val="008747D4"/>
    <w:rsid w:val="00875EDA"/>
    <w:rsid w:val="008771EC"/>
    <w:rsid w:val="00877C75"/>
    <w:rsid w:val="008801FE"/>
    <w:rsid w:val="008810D8"/>
    <w:rsid w:val="00881D29"/>
    <w:rsid w:val="00881E2D"/>
    <w:rsid w:val="00882D48"/>
    <w:rsid w:val="0088389D"/>
    <w:rsid w:val="008842E8"/>
    <w:rsid w:val="0088440F"/>
    <w:rsid w:val="00884C99"/>
    <w:rsid w:val="0088509A"/>
    <w:rsid w:val="00885442"/>
    <w:rsid w:val="00886736"/>
    <w:rsid w:val="0088690E"/>
    <w:rsid w:val="00886C9C"/>
    <w:rsid w:val="00887788"/>
    <w:rsid w:val="00887E51"/>
    <w:rsid w:val="008905D6"/>
    <w:rsid w:val="008910AC"/>
    <w:rsid w:val="00894430"/>
    <w:rsid w:val="00894504"/>
    <w:rsid w:val="0089575E"/>
    <w:rsid w:val="00896174"/>
    <w:rsid w:val="00897459"/>
    <w:rsid w:val="008A0A85"/>
    <w:rsid w:val="008A0C36"/>
    <w:rsid w:val="008A1DB3"/>
    <w:rsid w:val="008A4A11"/>
    <w:rsid w:val="008A5171"/>
    <w:rsid w:val="008A7B0A"/>
    <w:rsid w:val="008B037D"/>
    <w:rsid w:val="008B098A"/>
    <w:rsid w:val="008B09CE"/>
    <w:rsid w:val="008B1618"/>
    <w:rsid w:val="008B1A3D"/>
    <w:rsid w:val="008B2627"/>
    <w:rsid w:val="008B7B4D"/>
    <w:rsid w:val="008C0892"/>
    <w:rsid w:val="008C0EE0"/>
    <w:rsid w:val="008C0F23"/>
    <w:rsid w:val="008C12CB"/>
    <w:rsid w:val="008C1388"/>
    <w:rsid w:val="008C16ED"/>
    <w:rsid w:val="008C1B89"/>
    <w:rsid w:val="008C3311"/>
    <w:rsid w:val="008C48D2"/>
    <w:rsid w:val="008C5A76"/>
    <w:rsid w:val="008C716C"/>
    <w:rsid w:val="008C7832"/>
    <w:rsid w:val="008D065A"/>
    <w:rsid w:val="008D2FA9"/>
    <w:rsid w:val="008D3445"/>
    <w:rsid w:val="008D3952"/>
    <w:rsid w:val="008D4465"/>
    <w:rsid w:val="008D484D"/>
    <w:rsid w:val="008D54B8"/>
    <w:rsid w:val="008D61E9"/>
    <w:rsid w:val="008D6834"/>
    <w:rsid w:val="008D74BD"/>
    <w:rsid w:val="008D7EB5"/>
    <w:rsid w:val="008E0526"/>
    <w:rsid w:val="008E103F"/>
    <w:rsid w:val="008E10D3"/>
    <w:rsid w:val="008E26A3"/>
    <w:rsid w:val="008E2CE0"/>
    <w:rsid w:val="008E39DA"/>
    <w:rsid w:val="008E424C"/>
    <w:rsid w:val="008E457D"/>
    <w:rsid w:val="008E6468"/>
    <w:rsid w:val="008E68AA"/>
    <w:rsid w:val="008E7ED3"/>
    <w:rsid w:val="008F0650"/>
    <w:rsid w:val="008F0CF0"/>
    <w:rsid w:val="008F26D4"/>
    <w:rsid w:val="008F432B"/>
    <w:rsid w:val="009010D6"/>
    <w:rsid w:val="00901E3C"/>
    <w:rsid w:val="00903312"/>
    <w:rsid w:val="00903B96"/>
    <w:rsid w:val="00903EC2"/>
    <w:rsid w:val="00903EE0"/>
    <w:rsid w:val="00907AF6"/>
    <w:rsid w:val="00910DCC"/>
    <w:rsid w:val="0091291A"/>
    <w:rsid w:val="00913576"/>
    <w:rsid w:val="00914700"/>
    <w:rsid w:val="009153BF"/>
    <w:rsid w:val="00916163"/>
    <w:rsid w:val="0091679A"/>
    <w:rsid w:val="009172E3"/>
    <w:rsid w:val="00920A6F"/>
    <w:rsid w:val="009220B4"/>
    <w:rsid w:val="0092253E"/>
    <w:rsid w:val="0092313B"/>
    <w:rsid w:val="00923DC4"/>
    <w:rsid w:val="00924687"/>
    <w:rsid w:val="009266A3"/>
    <w:rsid w:val="00926AD5"/>
    <w:rsid w:val="00926D72"/>
    <w:rsid w:val="009274E9"/>
    <w:rsid w:val="00927D7C"/>
    <w:rsid w:val="00927DB7"/>
    <w:rsid w:val="00930DC0"/>
    <w:rsid w:val="0093201E"/>
    <w:rsid w:val="00932083"/>
    <w:rsid w:val="0093257E"/>
    <w:rsid w:val="00932D7F"/>
    <w:rsid w:val="00933773"/>
    <w:rsid w:val="00933BAB"/>
    <w:rsid w:val="00933EC6"/>
    <w:rsid w:val="00935699"/>
    <w:rsid w:val="00936A61"/>
    <w:rsid w:val="00937F00"/>
    <w:rsid w:val="009407B7"/>
    <w:rsid w:val="00941D2F"/>
    <w:rsid w:val="00942421"/>
    <w:rsid w:val="00943413"/>
    <w:rsid w:val="00945136"/>
    <w:rsid w:val="00945F30"/>
    <w:rsid w:val="00946D2D"/>
    <w:rsid w:val="009473DE"/>
    <w:rsid w:val="00950EC6"/>
    <w:rsid w:val="009532D1"/>
    <w:rsid w:val="009535E2"/>
    <w:rsid w:val="009559F8"/>
    <w:rsid w:val="00960517"/>
    <w:rsid w:val="00960B0C"/>
    <w:rsid w:val="00961CC6"/>
    <w:rsid w:val="00961F9E"/>
    <w:rsid w:val="00962DCC"/>
    <w:rsid w:val="009630C4"/>
    <w:rsid w:val="00963187"/>
    <w:rsid w:val="0096498C"/>
    <w:rsid w:val="0096529A"/>
    <w:rsid w:val="0096531B"/>
    <w:rsid w:val="00965C38"/>
    <w:rsid w:val="0096757F"/>
    <w:rsid w:val="00967CDE"/>
    <w:rsid w:val="00967F61"/>
    <w:rsid w:val="00970825"/>
    <w:rsid w:val="009725C3"/>
    <w:rsid w:val="00972ACD"/>
    <w:rsid w:val="0097318C"/>
    <w:rsid w:val="00973365"/>
    <w:rsid w:val="00973A1D"/>
    <w:rsid w:val="00974DB9"/>
    <w:rsid w:val="009767B7"/>
    <w:rsid w:val="00976A64"/>
    <w:rsid w:val="009773CD"/>
    <w:rsid w:val="00981402"/>
    <w:rsid w:val="00981FD9"/>
    <w:rsid w:val="00981FE5"/>
    <w:rsid w:val="00982202"/>
    <w:rsid w:val="009841FB"/>
    <w:rsid w:val="009845BC"/>
    <w:rsid w:val="009854F8"/>
    <w:rsid w:val="009856B3"/>
    <w:rsid w:val="00986A34"/>
    <w:rsid w:val="009873A7"/>
    <w:rsid w:val="00990C2C"/>
    <w:rsid w:val="0099199D"/>
    <w:rsid w:val="00991ED7"/>
    <w:rsid w:val="00993FEE"/>
    <w:rsid w:val="00995BCF"/>
    <w:rsid w:val="009964B2"/>
    <w:rsid w:val="00996550"/>
    <w:rsid w:val="009966FB"/>
    <w:rsid w:val="00997198"/>
    <w:rsid w:val="009977C1"/>
    <w:rsid w:val="00997DE5"/>
    <w:rsid w:val="009A00FB"/>
    <w:rsid w:val="009A0695"/>
    <w:rsid w:val="009A1CB1"/>
    <w:rsid w:val="009A24DF"/>
    <w:rsid w:val="009A3170"/>
    <w:rsid w:val="009A3248"/>
    <w:rsid w:val="009A3374"/>
    <w:rsid w:val="009A4196"/>
    <w:rsid w:val="009A4D9D"/>
    <w:rsid w:val="009A539C"/>
    <w:rsid w:val="009A5781"/>
    <w:rsid w:val="009A60BC"/>
    <w:rsid w:val="009A7211"/>
    <w:rsid w:val="009B069D"/>
    <w:rsid w:val="009B0953"/>
    <w:rsid w:val="009B0B98"/>
    <w:rsid w:val="009B0CAE"/>
    <w:rsid w:val="009B2933"/>
    <w:rsid w:val="009B2A65"/>
    <w:rsid w:val="009B3326"/>
    <w:rsid w:val="009B47FB"/>
    <w:rsid w:val="009B4B28"/>
    <w:rsid w:val="009B4BCA"/>
    <w:rsid w:val="009B508F"/>
    <w:rsid w:val="009B5529"/>
    <w:rsid w:val="009B78AC"/>
    <w:rsid w:val="009C11F6"/>
    <w:rsid w:val="009C123D"/>
    <w:rsid w:val="009C1C3E"/>
    <w:rsid w:val="009C3224"/>
    <w:rsid w:val="009C4522"/>
    <w:rsid w:val="009C4532"/>
    <w:rsid w:val="009C493D"/>
    <w:rsid w:val="009C4F41"/>
    <w:rsid w:val="009D0F03"/>
    <w:rsid w:val="009D1233"/>
    <w:rsid w:val="009D3760"/>
    <w:rsid w:val="009D3B19"/>
    <w:rsid w:val="009D3F5B"/>
    <w:rsid w:val="009D488F"/>
    <w:rsid w:val="009D6384"/>
    <w:rsid w:val="009D65EF"/>
    <w:rsid w:val="009D6AF3"/>
    <w:rsid w:val="009D6DCC"/>
    <w:rsid w:val="009D7D44"/>
    <w:rsid w:val="009E0080"/>
    <w:rsid w:val="009E31E2"/>
    <w:rsid w:val="009E3753"/>
    <w:rsid w:val="009E3E37"/>
    <w:rsid w:val="009E4447"/>
    <w:rsid w:val="009E46F4"/>
    <w:rsid w:val="009E6010"/>
    <w:rsid w:val="009E7990"/>
    <w:rsid w:val="009F201F"/>
    <w:rsid w:val="009F32FC"/>
    <w:rsid w:val="009F5DF4"/>
    <w:rsid w:val="009F6AE7"/>
    <w:rsid w:val="00A0015C"/>
    <w:rsid w:val="00A02A29"/>
    <w:rsid w:val="00A02A8D"/>
    <w:rsid w:val="00A05012"/>
    <w:rsid w:val="00A0655E"/>
    <w:rsid w:val="00A072D7"/>
    <w:rsid w:val="00A07728"/>
    <w:rsid w:val="00A07FB1"/>
    <w:rsid w:val="00A1002F"/>
    <w:rsid w:val="00A15B59"/>
    <w:rsid w:val="00A175C0"/>
    <w:rsid w:val="00A1790D"/>
    <w:rsid w:val="00A1795F"/>
    <w:rsid w:val="00A20248"/>
    <w:rsid w:val="00A207C5"/>
    <w:rsid w:val="00A21E4C"/>
    <w:rsid w:val="00A21E67"/>
    <w:rsid w:val="00A220CA"/>
    <w:rsid w:val="00A22249"/>
    <w:rsid w:val="00A223DF"/>
    <w:rsid w:val="00A22E2B"/>
    <w:rsid w:val="00A23153"/>
    <w:rsid w:val="00A246CA"/>
    <w:rsid w:val="00A2588A"/>
    <w:rsid w:val="00A265BA"/>
    <w:rsid w:val="00A31338"/>
    <w:rsid w:val="00A3169F"/>
    <w:rsid w:val="00A3191B"/>
    <w:rsid w:val="00A33A41"/>
    <w:rsid w:val="00A344DD"/>
    <w:rsid w:val="00A34BBE"/>
    <w:rsid w:val="00A34EDE"/>
    <w:rsid w:val="00A35AC8"/>
    <w:rsid w:val="00A37216"/>
    <w:rsid w:val="00A40BC0"/>
    <w:rsid w:val="00A42C91"/>
    <w:rsid w:val="00A434B1"/>
    <w:rsid w:val="00A45B42"/>
    <w:rsid w:val="00A46682"/>
    <w:rsid w:val="00A46844"/>
    <w:rsid w:val="00A5222E"/>
    <w:rsid w:val="00A533F0"/>
    <w:rsid w:val="00A55B62"/>
    <w:rsid w:val="00A615DA"/>
    <w:rsid w:val="00A617C5"/>
    <w:rsid w:val="00A62D48"/>
    <w:rsid w:val="00A638DC"/>
    <w:rsid w:val="00A63900"/>
    <w:rsid w:val="00A64072"/>
    <w:rsid w:val="00A65ADD"/>
    <w:rsid w:val="00A65C6E"/>
    <w:rsid w:val="00A66A4E"/>
    <w:rsid w:val="00A66D66"/>
    <w:rsid w:val="00A6724A"/>
    <w:rsid w:val="00A673F1"/>
    <w:rsid w:val="00A67C91"/>
    <w:rsid w:val="00A72081"/>
    <w:rsid w:val="00A72592"/>
    <w:rsid w:val="00A7358C"/>
    <w:rsid w:val="00A74AB3"/>
    <w:rsid w:val="00A75958"/>
    <w:rsid w:val="00A75974"/>
    <w:rsid w:val="00A75D2F"/>
    <w:rsid w:val="00A7684C"/>
    <w:rsid w:val="00A7799D"/>
    <w:rsid w:val="00A8021F"/>
    <w:rsid w:val="00A80487"/>
    <w:rsid w:val="00A81510"/>
    <w:rsid w:val="00A81C50"/>
    <w:rsid w:val="00A821F2"/>
    <w:rsid w:val="00A835E7"/>
    <w:rsid w:val="00A83D49"/>
    <w:rsid w:val="00A83F7E"/>
    <w:rsid w:val="00A84370"/>
    <w:rsid w:val="00A84EDE"/>
    <w:rsid w:val="00A851A2"/>
    <w:rsid w:val="00A85F8B"/>
    <w:rsid w:val="00A86725"/>
    <w:rsid w:val="00A87B7C"/>
    <w:rsid w:val="00A91F40"/>
    <w:rsid w:val="00A968D1"/>
    <w:rsid w:val="00A977A9"/>
    <w:rsid w:val="00AA0662"/>
    <w:rsid w:val="00AA1423"/>
    <w:rsid w:val="00AA1DA3"/>
    <w:rsid w:val="00AA3EEC"/>
    <w:rsid w:val="00AA41B7"/>
    <w:rsid w:val="00AA4DC6"/>
    <w:rsid w:val="00AA707F"/>
    <w:rsid w:val="00AA7DF7"/>
    <w:rsid w:val="00AB10D2"/>
    <w:rsid w:val="00AB21E1"/>
    <w:rsid w:val="00AB2770"/>
    <w:rsid w:val="00AB33DA"/>
    <w:rsid w:val="00AB4817"/>
    <w:rsid w:val="00AB5A20"/>
    <w:rsid w:val="00AB5CD8"/>
    <w:rsid w:val="00AB6051"/>
    <w:rsid w:val="00AB7163"/>
    <w:rsid w:val="00AB7D35"/>
    <w:rsid w:val="00AC103D"/>
    <w:rsid w:val="00AC5FC8"/>
    <w:rsid w:val="00AC6F71"/>
    <w:rsid w:val="00AC77C0"/>
    <w:rsid w:val="00AC7995"/>
    <w:rsid w:val="00AC79AA"/>
    <w:rsid w:val="00AD0BA0"/>
    <w:rsid w:val="00AD4F1B"/>
    <w:rsid w:val="00AD59D0"/>
    <w:rsid w:val="00AD5F0C"/>
    <w:rsid w:val="00AD6852"/>
    <w:rsid w:val="00AD7EFB"/>
    <w:rsid w:val="00AE029B"/>
    <w:rsid w:val="00AE0913"/>
    <w:rsid w:val="00AE1199"/>
    <w:rsid w:val="00AE16BF"/>
    <w:rsid w:val="00AE1CDB"/>
    <w:rsid w:val="00AE2589"/>
    <w:rsid w:val="00AE3808"/>
    <w:rsid w:val="00AE41BB"/>
    <w:rsid w:val="00AE443B"/>
    <w:rsid w:val="00AE5063"/>
    <w:rsid w:val="00AE52BC"/>
    <w:rsid w:val="00AE5630"/>
    <w:rsid w:val="00AE7025"/>
    <w:rsid w:val="00AF2CE6"/>
    <w:rsid w:val="00AF2F7D"/>
    <w:rsid w:val="00AF317D"/>
    <w:rsid w:val="00AF52B1"/>
    <w:rsid w:val="00AF5643"/>
    <w:rsid w:val="00AF6A50"/>
    <w:rsid w:val="00B00F52"/>
    <w:rsid w:val="00B04223"/>
    <w:rsid w:val="00B04D69"/>
    <w:rsid w:val="00B05C6F"/>
    <w:rsid w:val="00B0637E"/>
    <w:rsid w:val="00B06B53"/>
    <w:rsid w:val="00B112C3"/>
    <w:rsid w:val="00B12FC4"/>
    <w:rsid w:val="00B14335"/>
    <w:rsid w:val="00B15050"/>
    <w:rsid w:val="00B151B9"/>
    <w:rsid w:val="00B15ADC"/>
    <w:rsid w:val="00B160DA"/>
    <w:rsid w:val="00B1612D"/>
    <w:rsid w:val="00B17BE0"/>
    <w:rsid w:val="00B20CD0"/>
    <w:rsid w:val="00B224F6"/>
    <w:rsid w:val="00B23406"/>
    <w:rsid w:val="00B2476A"/>
    <w:rsid w:val="00B25651"/>
    <w:rsid w:val="00B25EE3"/>
    <w:rsid w:val="00B263E5"/>
    <w:rsid w:val="00B26AA0"/>
    <w:rsid w:val="00B27514"/>
    <w:rsid w:val="00B301DC"/>
    <w:rsid w:val="00B30649"/>
    <w:rsid w:val="00B30EF2"/>
    <w:rsid w:val="00B3128D"/>
    <w:rsid w:val="00B317EF"/>
    <w:rsid w:val="00B31F3E"/>
    <w:rsid w:val="00B3345D"/>
    <w:rsid w:val="00B3368D"/>
    <w:rsid w:val="00B33A77"/>
    <w:rsid w:val="00B33B88"/>
    <w:rsid w:val="00B341AC"/>
    <w:rsid w:val="00B345E5"/>
    <w:rsid w:val="00B35E95"/>
    <w:rsid w:val="00B36442"/>
    <w:rsid w:val="00B3729B"/>
    <w:rsid w:val="00B37AFA"/>
    <w:rsid w:val="00B37C1E"/>
    <w:rsid w:val="00B42984"/>
    <w:rsid w:val="00B42C31"/>
    <w:rsid w:val="00B43B9B"/>
    <w:rsid w:val="00B43BC1"/>
    <w:rsid w:val="00B44AB5"/>
    <w:rsid w:val="00B458FE"/>
    <w:rsid w:val="00B45E07"/>
    <w:rsid w:val="00B46F49"/>
    <w:rsid w:val="00B4739A"/>
    <w:rsid w:val="00B50825"/>
    <w:rsid w:val="00B50F04"/>
    <w:rsid w:val="00B53A12"/>
    <w:rsid w:val="00B54B22"/>
    <w:rsid w:val="00B55604"/>
    <w:rsid w:val="00B60488"/>
    <w:rsid w:val="00B60F40"/>
    <w:rsid w:val="00B610A9"/>
    <w:rsid w:val="00B615DD"/>
    <w:rsid w:val="00B616A5"/>
    <w:rsid w:val="00B61D5C"/>
    <w:rsid w:val="00B62CC1"/>
    <w:rsid w:val="00B631E6"/>
    <w:rsid w:val="00B64FA6"/>
    <w:rsid w:val="00B652A1"/>
    <w:rsid w:val="00B65719"/>
    <w:rsid w:val="00B6595B"/>
    <w:rsid w:val="00B6740F"/>
    <w:rsid w:val="00B70BA3"/>
    <w:rsid w:val="00B71C9E"/>
    <w:rsid w:val="00B721F3"/>
    <w:rsid w:val="00B73096"/>
    <w:rsid w:val="00B74961"/>
    <w:rsid w:val="00B80B57"/>
    <w:rsid w:val="00B8156C"/>
    <w:rsid w:val="00B826BD"/>
    <w:rsid w:val="00B8617A"/>
    <w:rsid w:val="00B86FB7"/>
    <w:rsid w:val="00B87789"/>
    <w:rsid w:val="00B87BDD"/>
    <w:rsid w:val="00B922D6"/>
    <w:rsid w:val="00B923C5"/>
    <w:rsid w:val="00B92610"/>
    <w:rsid w:val="00B92D16"/>
    <w:rsid w:val="00B946F7"/>
    <w:rsid w:val="00B96880"/>
    <w:rsid w:val="00B96C88"/>
    <w:rsid w:val="00B97DB1"/>
    <w:rsid w:val="00BA0776"/>
    <w:rsid w:val="00BA2211"/>
    <w:rsid w:val="00BA4C1A"/>
    <w:rsid w:val="00BA6307"/>
    <w:rsid w:val="00BA702B"/>
    <w:rsid w:val="00BA72CC"/>
    <w:rsid w:val="00BA765B"/>
    <w:rsid w:val="00BB22C6"/>
    <w:rsid w:val="00BB2987"/>
    <w:rsid w:val="00BB2BC5"/>
    <w:rsid w:val="00BB3E69"/>
    <w:rsid w:val="00BB4005"/>
    <w:rsid w:val="00BB4509"/>
    <w:rsid w:val="00BB47F2"/>
    <w:rsid w:val="00BB6C7A"/>
    <w:rsid w:val="00BB6E6A"/>
    <w:rsid w:val="00BB7600"/>
    <w:rsid w:val="00BC0047"/>
    <w:rsid w:val="00BC02D3"/>
    <w:rsid w:val="00BC0B00"/>
    <w:rsid w:val="00BC1394"/>
    <w:rsid w:val="00BC171B"/>
    <w:rsid w:val="00BC1898"/>
    <w:rsid w:val="00BC2DF8"/>
    <w:rsid w:val="00BC4699"/>
    <w:rsid w:val="00BC5038"/>
    <w:rsid w:val="00BC516D"/>
    <w:rsid w:val="00BC583F"/>
    <w:rsid w:val="00BC5F00"/>
    <w:rsid w:val="00BD0561"/>
    <w:rsid w:val="00BD217B"/>
    <w:rsid w:val="00BD2A0C"/>
    <w:rsid w:val="00BD2FB3"/>
    <w:rsid w:val="00BD5BAB"/>
    <w:rsid w:val="00BD5D34"/>
    <w:rsid w:val="00BD6851"/>
    <w:rsid w:val="00BD6DA4"/>
    <w:rsid w:val="00BD7BD6"/>
    <w:rsid w:val="00BE1F57"/>
    <w:rsid w:val="00BE2631"/>
    <w:rsid w:val="00BE2EE6"/>
    <w:rsid w:val="00BE35E5"/>
    <w:rsid w:val="00BE5C55"/>
    <w:rsid w:val="00BE63CD"/>
    <w:rsid w:val="00BE6971"/>
    <w:rsid w:val="00BE6FDD"/>
    <w:rsid w:val="00BF0C01"/>
    <w:rsid w:val="00BF1E4F"/>
    <w:rsid w:val="00BF2F1F"/>
    <w:rsid w:val="00BF4A7B"/>
    <w:rsid w:val="00BF4FC5"/>
    <w:rsid w:val="00BF5FA5"/>
    <w:rsid w:val="00BF6087"/>
    <w:rsid w:val="00BF71E1"/>
    <w:rsid w:val="00C010C9"/>
    <w:rsid w:val="00C022B3"/>
    <w:rsid w:val="00C0296D"/>
    <w:rsid w:val="00C02CCA"/>
    <w:rsid w:val="00C03243"/>
    <w:rsid w:val="00C04062"/>
    <w:rsid w:val="00C0459E"/>
    <w:rsid w:val="00C050EA"/>
    <w:rsid w:val="00C07815"/>
    <w:rsid w:val="00C07A1C"/>
    <w:rsid w:val="00C1034A"/>
    <w:rsid w:val="00C10B9D"/>
    <w:rsid w:val="00C11619"/>
    <w:rsid w:val="00C129A8"/>
    <w:rsid w:val="00C13AA9"/>
    <w:rsid w:val="00C142E2"/>
    <w:rsid w:val="00C14B35"/>
    <w:rsid w:val="00C151FF"/>
    <w:rsid w:val="00C15EE1"/>
    <w:rsid w:val="00C16420"/>
    <w:rsid w:val="00C16760"/>
    <w:rsid w:val="00C17A25"/>
    <w:rsid w:val="00C20A91"/>
    <w:rsid w:val="00C218FC"/>
    <w:rsid w:val="00C22D05"/>
    <w:rsid w:val="00C24836"/>
    <w:rsid w:val="00C25400"/>
    <w:rsid w:val="00C25B51"/>
    <w:rsid w:val="00C2708D"/>
    <w:rsid w:val="00C27C1E"/>
    <w:rsid w:val="00C300D6"/>
    <w:rsid w:val="00C30B3B"/>
    <w:rsid w:val="00C30E53"/>
    <w:rsid w:val="00C31BC2"/>
    <w:rsid w:val="00C33ACA"/>
    <w:rsid w:val="00C34614"/>
    <w:rsid w:val="00C35CE0"/>
    <w:rsid w:val="00C35D76"/>
    <w:rsid w:val="00C364EC"/>
    <w:rsid w:val="00C36D1A"/>
    <w:rsid w:val="00C37A4B"/>
    <w:rsid w:val="00C400BA"/>
    <w:rsid w:val="00C40AB3"/>
    <w:rsid w:val="00C40D4A"/>
    <w:rsid w:val="00C41712"/>
    <w:rsid w:val="00C42155"/>
    <w:rsid w:val="00C424EA"/>
    <w:rsid w:val="00C428A4"/>
    <w:rsid w:val="00C42C8B"/>
    <w:rsid w:val="00C42D5F"/>
    <w:rsid w:val="00C44154"/>
    <w:rsid w:val="00C44CA5"/>
    <w:rsid w:val="00C44FC3"/>
    <w:rsid w:val="00C44FFE"/>
    <w:rsid w:val="00C46184"/>
    <w:rsid w:val="00C471FA"/>
    <w:rsid w:val="00C47A6B"/>
    <w:rsid w:val="00C5086B"/>
    <w:rsid w:val="00C50ECD"/>
    <w:rsid w:val="00C513CD"/>
    <w:rsid w:val="00C524FD"/>
    <w:rsid w:val="00C53A56"/>
    <w:rsid w:val="00C540E0"/>
    <w:rsid w:val="00C54ADC"/>
    <w:rsid w:val="00C55947"/>
    <w:rsid w:val="00C55D4F"/>
    <w:rsid w:val="00C56006"/>
    <w:rsid w:val="00C578FF"/>
    <w:rsid w:val="00C61241"/>
    <w:rsid w:val="00C62058"/>
    <w:rsid w:val="00C623D8"/>
    <w:rsid w:val="00C62ED8"/>
    <w:rsid w:val="00C6317D"/>
    <w:rsid w:val="00C63798"/>
    <w:rsid w:val="00C64824"/>
    <w:rsid w:val="00C7025E"/>
    <w:rsid w:val="00C7110C"/>
    <w:rsid w:val="00C72E86"/>
    <w:rsid w:val="00C73461"/>
    <w:rsid w:val="00C741F8"/>
    <w:rsid w:val="00C75368"/>
    <w:rsid w:val="00C75A41"/>
    <w:rsid w:val="00C7706D"/>
    <w:rsid w:val="00C8220A"/>
    <w:rsid w:val="00C82C0E"/>
    <w:rsid w:val="00C834D3"/>
    <w:rsid w:val="00C8376C"/>
    <w:rsid w:val="00C85FDC"/>
    <w:rsid w:val="00C869E3"/>
    <w:rsid w:val="00C87493"/>
    <w:rsid w:val="00C91E1A"/>
    <w:rsid w:val="00C91F63"/>
    <w:rsid w:val="00C92A2D"/>
    <w:rsid w:val="00C92C66"/>
    <w:rsid w:val="00C96C4A"/>
    <w:rsid w:val="00C97517"/>
    <w:rsid w:val="00CA1F49"/>
    <w:rsid w:val="00CA23EF"/>
    <w:rsid w:val="00CA2BB6"/>
    <w:rsid w:val="00CA2D96"/>
    <w:rsid w:val="00CA4567"/>
    <w:rsid w:val="00CA45D0"/>
    <w:rsid w:val="00CA4625"/>
    <w:rsid w:val="00CA5090"/>
    <w:rsid w:val="00CA5389"/>
    <w:rsid w:val="00CA53B7"/>
    <w:rsid w:val="00CA6E4A"/>
    <w:rsid w:val="00CA7837"/>
    <w:rsid w:val="00CB01CF"/>
    <w:rsid w:val="00CB0365"/>
    <w:rsid w:val="00CB0C04"/>
    <w:rsid w:val="00CB0E02"/>
    <w:rsid w:val="00CB119A"/>
    <w:rsid w:val="00CB1AF1"/>
    <w:rsid w:val="00CB3B73"/>
    <w:rsid w:val="00CB3D96"/>
    <w:rsid w:val="00CB496E"/>
    <w:rsid w:val="00CB5ADD"/>
    <w:rsid w:val="00CB72D1"/>
    <w:rsid w:val="00CB78E0"/>
    <w:rsid w:val="00CB7998"/>
    <w:rsid w:val="00CB7BB6"/>
    <w:rsid w:val="00CC0655"/>
    <w:rsid w:val="00CC0C95"/>
    <w:rsid w:val="00CC0DD3"/>
    <w:rsid w:val="00CC0F2D"/>
    <w:rsid w:val="00CC133F"/>
    <w:rsid w:val="00CC2B2F"/>
    <w:rsid w:val="00CC3308"/>
    <w:rsid w:val="00CC5418"/>
    <w:rsid w:val="00CC549C"/>
    <w:rsid w:val="00CC5A1F"/>
    <w:rsid w:val="00CC722D"/>
    <w:rsid w:val="00CD1865"/>
    <w:rsid w:val="00CD20F3"/>
    <w:rsid w:val="00CD2D4A"/>
    <w:rsid w:val="00CD3560"/>
    <w:rsid w:val="00CD4A61"/>
    <w:rsid w:val="00CD5075"/>
    <w:rsid w:val="00CD52A8"/>
    <w:rsid w:val="00CD6504"/>
    <w:rsid w:val="00CD748A"/>
    <w:rsid w:val="00CE1DA6"/>
    <w:rsid w:val="00CE2701"/>
    <w:rsid w:val="00CE2DB4"/>
    <w:rsid w:val="00CE399A"/>
    <w:rsid w:val="00CE44E9"/>
    <w:rsid w:val="00CE45C3"/>
    <w:rsid w:val="00CE652F"/>
    <w:rsid w:val="00CE6F3D"/>
    <w:rsid w:val="00CE71D3"/>
    <w:rsid w:val="00CE78FB"/>
    <w:rsid w:val="00CE7B63"/>
    <w:rsid w:val="00CF0E06"/>
    <w:rsid w:val="00CF0E09"/>
    <w:rsid w:val="00CF13FF"/>
    <w:rsid w:val="00CF22F6"/>
    <w:rsid w:val="00CF25D1"/>
    <w:rsid w:val="00CF306C"/>
    <w:rsid w:val="00CF3087"/>
    <w:rsid w:val="00CF390D"/>
    <w:rsid w:val="00CF39F3"/>
    <w:rsid w:val="00CF629C"/>
    <w:rsid w:val="00CF6DF5"/>
    <w:rsid w:val="00CF7EC0"/>
    <w:rsid w:val="00D0086D"/>
    <w:rsid w:val="00D00C31"/>
    <w:rsid w:val="00D01388"/>
    <w:rsid w:val="00D01FDF"/>
    <w:rsid w:val="00D05878"/>
    <w:rsid w:val="00D0655C"/>
    <w:rsid w:val="00D073F1"/>
    <w:rsid w:val="00D075F9"/>
    <w:rsid w:val="00D076E6"/>
    <w:rsid w:val="00D0789E"/>
    <w:rsid w:val="00D07CAE"/>
    <w:rsid w:val="00D11A8B"/>
    <w:rsid w:val="00D134B2"/>
    <w:rsid w:val="00D1459F"/>
    <w:rsid w:val="00D14AE0"/>
    <w:rsid w:val="00D153F6"/>
    <w:rsid w:val="00D16096"/>
    <w:rsid w:val="00D16851"/>
    <w:rsid w:val="00D20D3E"/>
    <w:rsid w:val="00D22166"/>
    <w:rsid w:val="00D2262D"/>
    <w:rsid w:val="00D22772"/>
    <w:rsid w:val="00D22885"/>
    <w:rsid w:val="00D228FE"/>
    <w:rsid w:val="00D234E7"/>
    <w:rsid w:val="00D2577D"/>
    <w:rsid w:val="00D25816"/>
    <w:rsid w:val="00D25857"/>
    <w:rsid w:val="00D2592E"/>
    <w:rsid w:val="00D2600C"/>
    <w:rsid w:val="00D267B5"/>
    <w:rsid w:val="00D267ED"/>
    <w:rsid w:val="00D2717C"/>
    <w:rsid w:val="00D272F6"/>
    <w:rsid w:val="00D3310C"/>
    <w:rsid w:val="00D33B70"/>
    <w:rsid w:val="00D3406D"/>
    <w:rsid w:val="00D34B50"/>
    <w:rsid w:val="00D36050"/>
    <w:rsid w:val="00D404F4"/>
    <w:rsid w:val="00D41A24"/>
    <w:rsid w:val="00D41CF9"/>
    <w:rsid w:val="00D423D7"/>
    <w:rsid w:val="00D43004"/>
    <w:rsid w:val="00D435BD"/>
    <w:rsid w:val="00D43649"/>
    <w:rsid w:val="00D46475"/>
    <w:rsid w:val="00D46FAC"/>
    <w:rsid w:val="00D47FEB"/>
    <w:rsid w:val="00D5103F"/>
    <w:rsid w:val="00D52F98"/>
    <w:rsid w:val="00D555B0"/>
    <w:rsid w:val="00D5634D"/>
    <w:rsid w:val="00D56C07"/>
    <w:rsid w:val="00D57AE8"/>
    <w:rsid w:val="00D60E01"/>
    <w:rsid w:val="00D61EFE"/>
    <w:rsid w:val="00D62E0C"/>
    <w:rsid w:val="00D62E73"/>
    <w:rsid w:val="00D631B8"/>
    <w:rsid w:val="00D64527"/>
    <w:rsid w:val="00D645AE"/>
    <w:rsid w:val="00D65D8E"/>
    <w:rsid w:val="00D65E9F"/>
    <w:rsid w:val="00D66361"/>
    <w:rsid w:val="00D66390"/>
    <w:rsid w:val="00D664BA"/>
    <w:rsid w:val="00D66563"/>
    <w:rsid w:val="00D66851"/>
    <w:rsid w:val="00D66DDC"/>
    <w:rsid w:val="00D67151"/>
    <w:rsid w:val="00D67BE8"/>
    <w:rsid w:val="00D709C9"/>
    <w:rsid w:val="00D71096"/>
    <w:rsid w:val="00D71BE2"/>
    <w:rsid w:val="00D72023"/>
    <w:rsid w:val="00D75A66"/>
    <w:rsid w:val="00D761A5"/>
    <w:rsid w:val="00D80A31"/>
    <w:rsid w:val="00D810E9"/>
    <w:rsid w:val="00D81BE0"/>
    <w:rsid w:val="00D82065"/>
    <w:rsid w:val="00D82686"/>
    <w:rsid w:val="00D8283F"/>
    <w:rsid w:val="00D82C84"/>
    <w:rsid w:val="00D84AE6"/>
    <w:rsid w:val="00D85C50"/>
    <w:rsid w:val="00D861A9"/>
    <w:rsid w:val="00D86DF0"/>
    <w:rsid w:val="00D87547"/>
    <w:rsid w:val="00D878AF"/>
    <w:rsid w:val="00D87E03"/>
    <w:rsid w:val="00D90FF1"/>
    <w:rsid w:val="00D9238C"/>
    <w:rsid w:val="00D933D4"/>
    <w:rsid w:val="00D9439A"/>
    <w:rsid w:val="00D95D96"/>
    <w:rsid w:val="00D96585"/>
    <w:rsid w:val="00D96D81"/>
    <w:rsid w:val="00D970BD"/>
    <w:rsid w:val="00DA0BE5"/>
    <w:rsid w:val="00DA0E8C"/>
    <w:rsid w:val="00DA3CF4"/>
    <w:rsid w:val="00DA4B9A"/>
    <w:rsid w:val="00DA5012"/>
    <w:rsid w:val="00DA622A"/>
    <w:rsid w:val="00DA67F8"/>
    <w:rsid w:val="00DA6883"/>
    <w:rsid w:val="00DA6FDB"/>
    <w:rsid w:val="00DB1231"/>
    <w:rsid w:val="00DB1DF4"/>
    <w:rsid w:val="00DB1FA1"/>
    <w:rsid w:val="00DB252A"/>
    <w:rsid w:val="00DB2E5D"/>
    <w:rsid w:val="00DB6972"/>
    <w:rsid w:val="00DB7050"/>
    <w:rsid w:val="00DB7EB6"/>
    <w:rsid w:val="00DC0199"/>
    <w:rsid w:val="00DC02A7"/>
    <w:rsid w:val="00DC18F7"/>
    <w:rsid w:val="00DC1EA1"/>
    <w:rsid w:val="00DC3173"/>
    <w:rsid w:val="00DC32E8"/>
    <w:rsid w:val="00DC4615"/>
    <w:rsid w:val="00DC4DA0"/>
    <w:rsid w:val="00DC65EE"/>
    <w:rsid w:val="00DC6B07"/>
    <w:rsid w:val="00DC75A8"/>
    <w:rsid w:val="00DC764E"/>
    <w:rsid w:val="00DD0546"/>
    <w:rsid w:val="00DD0637"/>
    <w:rsid w:val="00DD117E"/>
    <w:rsid w:val="00DD1451"/>
    <w:rsid w:val="00DD2C2F"/>
    <w:rsid w:val="00DD3106"/>
    <w:rsid w:val="00DD59D4"/>
    <w:rsid w:val="00DD5A14"/>
    <w:rsid w:val="00DD5CB4"/>
    <w:rsid w:val="00DD5FE6"/>
    <w:rsid w:val="00DE0D24"/>
    <w:rsid w:val="00DE132C"/>
    <w:rsid w:val="00DE15C8"/>
    <w:rsid w:val="00DE19D3"/>
    <w:rsid w:val="00DE1B50"/>
    <w:rsid w:val="00DE2234"/>
    <w:rsid w:val="00DE2C12"/>
    <w:rsid w:val="00DE3AD8"/>
    <w:rsid w:val="00DE3EDE"/>
    <w:rsid w:val="00DE422C"/>
    <w:rsid w:val="00DE639E"/>
    <w:rsid w:val="00DE6C3E"/>
    <w:rsid w:val="00DF035F"/>
    <w:rsid w:val="00DF0361"/>
    <w:rsid w:val="00DF0470"/>
    <w:rsid w:val="00DF04A1"/>
    <w:rsid w:val="00DF0A07"/>
    <w:rsid w:val="00DF15D8"/>
    <w:rsid w:val="00DF16EE"/>
    <w:rsid w:val="00DF29F8"/>
    <w:rsid w:val="00DF3894"/>
    <w:rsid w:val="00DF3DB6"/>
    <w:rsid w:val="00DF4B52"/>
    <w:rsid w:val="00DF4D83"/>
    <w:rsid w:val="00DF657B"/>
    <w:rsid w:val="00DF74DF"/>
    <w:rsid w:val="00DF79F1"/>
    <w:rsid w:val="00E00481"/>
    <w:rsid w:val="00E0067A"/>
    <w:rsid w:val="00E01623"/>
    <w:rsid w:val="00E01E38"/>
    <w:rsid w:val="00E02711"/>
    <w:rsid w:val="00E03971"/>
    <w:rsid w:val="00E03F05"/>
    <w:rsid w:val="00E0409C"/>
    <w:rsid w:val="00E04C2E"/>
    <w:rsid w:val="00E06330"/>
    <w:rsid w:val="00E07E38"/>
    <w:rsid w:val="00E116EA"/>
    <w:rsid w:val="00E117E1"/>
    <w:rsid w:val="00E11BD4"/>
    <w:rsid w:val="00E12049"/>
    <w:rsid w:val="00E12E31"/>
    <w:rsid w:val="00E12F04"/>
    <w:rsid w:val="00E16175"/>
    <w:rsid w:val="00E17327"/>
    <w:rsid w:val="00E20A58"/>
    <w:rsid w:val="00E21B25"/>
    <w:rsid w:val="00E21CD0"/>
    <w:rsid w:val="00E21DF9"/>
    <w:rsid w:val="00E2366E"/>
    <w:rsid w:val="00E24FB1"/>
    <w:rsid w:val="00E25559"/>
    <w:rsid w:val="00E25EAC"/>
    <w:rsid w:val="00E260E5"/>
    <w:rsid w:val="00E26F44"/>
    <w:rsid w:val="00E270BC"/>
    <w:rsid w:val="00E27923"/>
    <w:rsid w:val="00E30C7E"/>
    <w:rsid w:val="00E33D36"/>
    <w:rsid w:val="00E33D59"/>
    <w:rsid w:val="00E34177"/>
    <w:rsid w:val="00E36004"/>
    <w:rsid w:val="00E36022"/>
    <w:rsid w:val="00E361AF"/>
    <w:rsid w:val="00E4008B"/>
    <w:rsid w:val="00E403BC"/>
    <w:rsid w:val="00E40719"/>
    <w:rsid w:val="00E42D36"/>
    <w:rsid w:val="00E43505"/>
    <w:rsid w:val="00E43A85"/>
    <w:rsid w:val="00E455D8"/>
    <w:rsid w:val="00E4748E"/>
    <w:rsid w:val="00E512A5"/>
    <w:rsid w:val="00E51934"/>
    <w:rsid w:val="00E5210A"/>
    <w:rsid w:val="00E524C1"/>
    <w:rsid w:val="00E549AC"/>
    <w:rsid w:val="00E553AD"/>
    <w:rsid w:val="00E55CFF"/>
    <w:rsid w:val="00E5622A"/>
    <w:rsid w:val="00E570F6"/>
    <w:rsid w:val="00E5798C"/>
    <w:rsid w:val="00E602EA"/>
    <w:rsid w:val="00E61777"/>
    <w:rsid w:val="00E6329E"/>
    <w:rsid w:val="00E632DF"/>
    <w:rsid w:val="00E641AB"/>
    <w:rsid w:val="00E66048"/>
    <w:rsid w:val="00E662A7"/>
    <w:rsid w:val="00E66354"/>
    <w:rsid w:val="00E67ED0"/>
    <w:rsid w:val="00E7050C"/>
    <w:rsid w:val="00E71196"/>
    <w:rsid w:val="00E711F2"/>
    <w:rsid w:val="00E7160A"/>
    <w:rsid w:val="00E74A1B"/>
    <w:rsid w:val="00E75E40"/>
    <w:rsid w:val="00E80125"/>
    <w:rsid w:val="00E81E43"/>
    <w:rsid w:val="00E82173"/>
    <w:rsid w:val="00E823CB"/>
    <w:rsid w:val="00E82B97"/>
    <w:rsid w:val="00E83846"/>
    <w:rsid w:val="00E850CE"/>
    <w:rsid w:val="00E85C83"/>
    <w:rsid w:val="00E869F6"/>
    <w:rsid w:val="00E90FDD"/>
    <w:rsid w:val="00E91A88"/>
    <w:rsid w:val="00E91C17"/>
    <w:rsid w:val="00E9334A"/>
    <w:rsid w:val="00E933F2"/>
    <w:rsid w:val="00E93591"/>
    <w:rsid w:val="00E9411D"/>
    <w:rsid w:val="00E94EE1"/>
    <w:rsid w:val="00E952B8"/>
    <w:rsid w:val="00E9773E"/>
    <w:rsid w:val="00E97D77"/>
    <w:rsid w:val="00E97DB7"/>
    <w:rsid w:val="00EA00BD"/>
    <w:rsid w:val="00EA113F"/>
    <w:rsid w:val="00EA17F8"/>
    <w:rsid w:val="00EA1862"/>
    <w:rsid w:val="00EA1EF8"/>
    <w:rsid w:val="00EA1F1E"/>
    <w:rsid w:val="00EA3687"/>
    <w:rsid w:val="00EA36D0"/>
    <w:rsid w:val="00EA3A18"/>
    <w:rsid w:val="00EA3ED3"/>
    <w:rsid w:val="00EA52BE"/>
    <w:rsid w:val="00EA5B2A"/>
    <w:rsid w:val="00EA5C4B"/>
    <w:rsid w:val="00EA72B4"/>
    <w:rsid w:val="00EA7A0C"/>
    <w:rsid w:val="00EB194F"/>
    <w:rsid w:val="00EB28C7"/>
    <w:rsid w:val="00EB2FAF"/>
    <w:rsid w:val="00EB3DB9"/>
    <w:rsid w:val="00EB4093"/>
    <w:rsid w:val="00EB4110"/>
    <w:rsid w:val="00EB537A"/>
    <w:rsid w:val="00EB6AE7"/>
    <w:rsid w:val="00EC06F5"/>
    <w:rsid w:val="00EC0CF5"/>
    <w:rsid w:val="00EC100A"/>
    <w:rsid w:val="00EC143A"/>
    <w:rsid w:val="00EC26FA"/>
    <w:rsid w:val="00EC32F8"/>
    <w:rsid w:val="00EC3528"/>
    <w:rsid w:val="00EC4811"/>
    <w:rsid w:val="00EC4C65"/>
    <w:rsid w:val="00EC63FE"/>
    <w:rsid w:val="00EC65F2"/>
    <w:rsid w:val="00EC700B"/>
    <w:rsid w:val="00EC7514"/>
    <w:rsid w:val="00EC7568"/>
    <w:rsid w:val="00ED0A2A"/>
    <w:rsid w:val="00ED0C47"/>
    <w:rsid w:val="00ED23E1"/>
    <w:rsid w:val="00ED3245"/>
    <w:rsid w:val="00ED40C2"/>
    <w:rsid w:val="00ED54ED"/>
    <w:rsid w:val="00ED607B"/>
    <w:rsid w:val="00ED6235"/>
    <w:rsid w:val="00EE38FC"/>
    <w:rsid w:val="00EE3E35"/>
    <w:rsid w:val="00EE4E97"/>
    <w:rsid w:val="00EE4EA7"/>
    <w:rsid w:val="00EE5A1C"/>
    <w:rsid w:val="00EE5D20"/>
    <w:rsid w:val="00EE6B68"/>
    <w:rsid w:val="00EE6DEF"/>
    <w:rsid w:val="00EF26E3"/>
    <w:rsid w:val="00EF2E37"/>
    <w:rsid w:val="00EF5260"/>
    <w:rsid w:val="00EF55A3"/>
    <w:rsid w:val="00EF55FB"/>
    <w:rsid w:val="00EF62D2"/>
    <w:rsid w:val="00EF6697"/>
    <w:rsid w:val="00EF7B19"/>
    <w:rsid w:val="00F004A1"/>
    <w:rsid w:val="00F00B9F"/>
    <w:rsid w:val="00F00D82"/>
    <w:rsid w:val="00F01A84"/>
    <w:rsid w:val="00F02AEE"/>
    <w:rsid w:val="00F035AB"/>
    <w:rsid w:val="00F03CE3"/>
    <w:rsid w:val="00F044B0"/>
    <w:rsid w:val="00F046E0"/>
    <w:rsid w:val="00F04CA1"/>
    <w:rsid w:val="00F04DC4"/>
    <w:rsid w:val="00F0529A"/>
    <w:rsid w:val="00F05F10"/>
    <w:rsid w:val="00F06130"/>
    <w:rsid w:val="00F06DDD"/>
    <w:rsid w:val="00F105BD"/>
    <w:rsid w:val="00F1102E"/>
    <w:rsid w:val="00F11B26"/>
    <w:rsid w:val="00F1342F"/>
    <w:rsid w:val="00F14C6F"/>
    <w:rsid w:val="00F15F69"/>
    <w:rsid w:val="00F16581"/>
    <w:rsid w:val="00F172BC"/>
    <w:rsid w:val="00F174B5"/>
    <w:rsid w:val="00F17DE0"/>
    <w:rsid w:val="00F21053"/>
    <w:rsid w:val="00F2150A"/>
    <w:rsid w:val="00F21FD1"/>
    <w:rsid w:val="00F24093"/>
    <w:rsid w:val="00F2493A"/>
    <w:rsid w:val="00F255A6"/>
    <w:rsid w:val="00F258DD"/>
    <w:rsid w:val="00F25C25"/>
    <w:rsid w:val="00F2678E"/>
    <w:rsid w:val="00F26FCE"/>
    <w:rsid w:val="00F3227F"/>
    <w:rsid w:val="00F32715"/>
    <w:rsid w:val="00F33D3F"/>
    <w:rsid w:val="00F34B9C"/>
    <w:rsid w:val="00F375F2"/>
    <w:rsid w:val="00F41647"/>
    <w:rsid w:val="00F42D74"/>
    <w:rsid w:val="00F43959"/>
    <w:rsid w:val="00F4418D"/>
    <w:rsid w:val="00F46C4B"/>
    <w:rsid w:val="00F46D88"/>
    <w:rsid w:val="00F470B6"/>
    <w:rsid w:val="00F502A5"/>
    <w:rsid w:val="00F50EEC"/>
    <w:rsid w:val="00F5244C"/>
    <w:rsid w:val="00F535EB"/>
    <w:rsid w:val="00F54637"/>
    <w:rsid w:val="00F549A3"/>
    <w:rsid w:val="00F5602E"/>
    <w:rsid w:val="00F566FF"/>
    <w:rsid w:val="00F56FE7"/>
    <w:rsid w:val="00F576F4"/>
    <w:rsid w:val="00F57E76"/>
    <w:rsid w:val="00F6168C"/>
    <w:rsid w:val="00F61980"/>
    <w:rsid w:val="00F62B5E"/>
    <w:rsid w:val="00F64974"/>
    <w:rsid w:val="00F64D26"/>
    <w:rsid w:val="00F64EC3"/>
    <w:rsid w:val="00F6627B"/>
    <w:rsid w:val="00F664AA"/>
    <w:rsid w:val="00F669EF"/>
    <w:rsid w:val="00F66E31"/>
    <w:rsid w:val="00F704E7"/>
    <w:rsid w:val="00F707A8"/>
    <w:rsid w:val="00F70915"/>
    <w:rsid w:val="00F70E4A"/>
    <w:rsid w:val="00F728AA"/>
    <w:rsid w:val="00F73175"/>
    <w:rsid w:val="00F739F5"/>
    <w:rsid w:val="00F74F89"/>
    <w:rsid w:val="00F7508B"/>
    <w:rsid w:val="00F750A4"/>
    <w:rsid w:val="00F75388"/>
    <w:rsid w:val="00F75573"/>
    <w:rsid w:val="00F7584F"/>
    <w:rsid w:val="00F75CB4"/>
    <w:rsid w:val="00F77AD2"/>
    <w:rsid w:val="00F8023F"/>
    <w:rsid w:val="00F80961"/>
    <w:rsid w:val="00F811DC"/>
    <w:rsid w:val="00F82373"/>
    <w:rsid w:val="00F83E87"/>
    <w:rsid w:val="00F84092"/>
    <w:rsid w:val="00F841C6"/>
    <w:rsid w:val="00F85A53"/>
    <w:rsid w:val="00F85BED"/>
    <w:rsid w:val="00F90A4D"/>
    <w:rsid w:val="00F90F5C"/>
    <w:rsid w:val="00F93104"/>
    <w:rsid w:val="00F934EC"/>
    <w:rsid w:val="00F94EA0"/>
    <w:rsid w:val="00F95207"/>
    <w:rsid w:val="00F96882"/>
    <w:rsid w:val="00F9743F"/>
    <w:rsid w:val="00FA1B5F"/>
    <w:rsid w:val="00FA2108"/>
    <w:rsid w:val="00FA445F"/>
    <w:rsid w:val="00FA51DE"/>
    <w:rsid w:val="00FA7B53"/>
    <w:rsid w:val="00FB06BE"/>
    <w:rsid w:val="00FB07A4"/>
    <w:rsid w:val="00FB0CD1"/>
    <w:rsid w:val="00FB0CEF"/>
    <w:rsid w:val="00FB1A91"/>
    <w:rsid w:val="00FB233A"/>
    <w:rsid w:val="00FB43F2"/>
    <w:rsid w:val="00FB5A3F"/>
    <w:rsid w:val="00FB6167"/>
    <w:rsid w:val="00FC0B24"/>
    <w:rsid w:val="00FC1CC8"/>
    <w:rsid w:val="00FC2CD2"/>
    <w:rsid w:val="00FC4FB0"/>
    <w:rsid w:val="00FC57BA"/>
    <w:rsid w:val="00FC6D64"/>
    <w:rsid w:val="00FD0564"/>
    <w:rsid w:val="00FD0D43"/>
    <w:rsid w:val="00FD1A3D"/>
    <w:rsid w:val="00FD1AE5"/>
    <w:rsid w:val="00FD4995"/>
    <w:rsid w:val="00FD4E1D"/>
    <w:rsid w:val="00FD4FD8"/>
    <w:rsid w:val="00FD5C49"/>
    <w:rsid w:val="00FD6B9A"/>
    <w:rsid w:val="00FD76D3"/>
    <w:rsid w:val="00FD77CD"/>
    <w:rsid w:val="00FE0A81"/>
    <w:rsid w:val="00FE11AD"/>
    <w:rsid w:val="00FE2237"/>
    <w:rsid w:val="00FE2748"/>
    <w:rsid w:val="00FE475C"/>
    <w:rsid w:val="00FE6373"/>
    <w:rsid w:val="00FE7E18"/>
    <w:rsid w:val="00FF0D1D"/>
    <w:rsid w:val="00FF18AD"/>
    <w:rsid w:val="00FF22CC"/>
    <w:rsid w:val="00FF3650"/>
    <w:rsid w:val="00FF3DF5"/>
    <w:rsid w:val="00FF4628"/>
    <w:rsid w:val="00FF4B1A"/>
    <w:rsid w:val="00FF4DA9"/>
    <w:rsid w:val="00FF50C2"/>
    <w:rsid w:val="00FF5490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76526EF"/>
  <w15:chartTrackingRefBased/>
  <w15:docId w15:val="{741EFCB5-8E9C-46FD-9917-595F24D8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35" w:lineRule="atLeast"/>
      <w:jc w:val="both"/>
    </w:pPr>
    <w:rPr>
      <w:rFonts w:ascii="ＭＳ 明朝" w:hAnsi="Times New Roman"/>
      <w:spacing w:val="-2"/>
      <w:sz w:val="24"/>
    </w:rPr>
  </w:style>
  <w:style w:type="paragraph" w:styleId="a4">
    <w:name w:val="Body Text Indent"/>
    <w:basedOn w:val="a"/>
    <w:pPr>
      <w:ind w:left="240" w:hangingChars="100" w:hanging="240"/>
    </w:pPr>
  </w:style>
  <w:style w:type="paragraph" w:styleId="2">
    <w:name w:val="Body Text Indent 2"/>
    <w:basedOn w:val="a"/>
    <w:pPr>
      <w:spacing w:line="120" w:lineRule="auto"/>
      <w:ind w:left="480" w:hangingChars="200" w:hanging="480"/>
    </w:pPr>
  </w:style>
  <w:style w:type="paragraph" w:styleId="a5">
    <w:name w:val="Body Text"/>
    <w:basedOn w:val="a"/>
    <w:rPr>
      <w:sz w:val="20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</w:style>
  <w:style w:type="paragraph" w:styleId="3">
    <w:name w:val="Body Text Indent 3"/>
    <w:basedOn w:val="a"/>
    <w:pPr>
      <w:ind w:left="780" w:hanging="240"/>
    </w:pPr>
  </w:style>
  <w:style w:type="paragraph" w:styleId="ac">
    <w:name w:val="Block Text"/>
    <w:basedOn w:val="a"/>
    <w:pPr>
      <w:ind w:left="732" w:right="587" w:hanging="732"/>
    </w:pPr>
  </w:style>
  <w:style w:type="paragraph" w:customStyle="1" w:styleId="ad">
    <w:name w:val="文豪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/>
      <w:spacing w:val="2"/>
      <w:sz w:val="21"/>
      <w:szCs w:val="21"/>
    </w:rPr>
  </w:style>
  <w:style w:type="character" w:styleId="ae">
    <w:name w:val="FollowedHyperlink"/>
    <w:rPr>
      <w:color w:val="800080"/>
      <w:u w:val="single"/>
    </w:r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rsid w:val="001214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semiHidden/>
    <w:rsid w:val="001A4D77"/>
    <w:rPr>
      <w:rFonts w:ascii="Arial" w:eastAsia="ＭＳ ゴシック" w:hAnsi="Arial"/>
      <w:sz w:val="18"/>
      <w:szCs w:val="18"/>
    </w:rPr>
  </w:style>
  <w:style w:type="character" w:styleId="af2">
    <w:name w:val="annotation reference"/>
    <w:semiHidden/>
    <w:rsid w:val="00A977A9"/>
    <w:rPr>
      <w:sz w:val="18"/>
      <w:szCs w:val="18"/>
    </w:rPr>
  </w:style>
  <w:style w:type="paragraph" w:styleId="af3">
    <w:name w:val="annotation text"/>
    <w:basedOn w:val="a"/>
    <w:semiHidden/>
    <w:rsid w:val="00A977A9"/>
    <w:pPr>
      <w:jc w:val="left"/>
    </w:pPr>
  </w:style>
  <w:style w:type="paragraph" w:styleId="af4">
    <w:name w:val="annotation subject"/>
    <w:basedOn w:val="af3"/>
    <w:next w:val="af3"/>
    <w:semiHidden/>
    <w:rsid w:val="00A977A9"/>
    <w:rPr>
      <w:b/>
      <w:bCs/>
    </w:rPr>
  </w:style>
  <w:style w:type="character" w:customStyle="1" w:styleId="a7">
    <w:name w:val="フッター (文字)"/>
    <w:link w:val="a6"/>
    <w:uiPriority w:val="99"/>
    <w:rsid w:val="00345122"/>
    <w:rPr>
      <w:rFonts w:ascii="ＭＳ 明朝" w:hAnsi="ＭＳ 明朝"/>
      <w:kern w:val="2"/>
      <w:sz w:val="24"/>
      <w:szCs w:val="24"/>
    </w:rPr>
  </w:style>
  <w:style w:type="character" w:customStyle="1" w:styleId="aa">
    <w:name w:val="ヘッダー (文字)"/>
    <w:link w:val="a9"/>
    <w:uiPriority w:val="99"/>
    <w:rsid w:val="00A86725"/>
    <w:rPr>
      <w:rFonts w:ascii="ＭＳ 明朝" w:hAnsi="ＭＳ 明朝"/>
      <w:kern w:val="2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BB7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22522;&#26412;&#26360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A2D72-90D2-409D-AD01-63132A0D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基本書式</Template>
  <TotalTime>13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議案第１号</vt:lpstr>
      <vt:lpstr>議案第１号</vt:lpstr>
    </vt:vector>
  </TitlesOfParts>
  <Company>総務部総務課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議案第１号</dc:title>
  <dc:subject/>
  <dc:creator>type1</dc:creator>
  <cp:keywords/>
  <dc:description/>
  <cp:lastModifiedBy>255000 図書・学び交流課 ユーザ006</cp:lastModifiedBy>
  <cp:revision>4</cp:revision>
  <cp:lastPrinted>2026-08-31T06:00:00Z</cp:lastPrinted>
  <dcterms:created xsi:type="dcterms:W3CDTF">2026-08-31T05:56:00Z</dcterms:created>
  <dcterms:modified xsi:type="dcterms:W3CDTF">2026-08-31T06:12:00Z</dcterms:modified>
</cp:coreProperties>
</file>